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:rsidRPr="00636C45" w:rsidTr="001B2ABD">
        <w:trPr>
          <w:trHeight w:val="4410"/>
        </w:trPr>
        <w:tc>
          <w:tcPr>
            <w:tcW w:w="3600" w:type="dxa"/>
            <w:vAlign w:val="bottom"/>
          </w:tcPr>
          <w:p w:rsidR="001B2ABD" w:rsidRPr="00636C45" w:rsidRDefault="008015B2" w:rsidP="0006344C">
            <w:pPr>
              <w:tabs>
                <w:tab w:val="left" w:pos="990"/>
              </w:tabs>
              <w:jc w:val="center"/>
              <w:rPr>
                <w:noProof/>
              </w:rPr>
            </w:pPr>
            <w:r w:rsidRPr="008015B2">
              <w:rPr>
                <w:noProof/>
                <w:color w:val="FF0000"/>
                <w:lang w:eastAsia="it-IT"/>
              </w:rPr>
              <w:t>F</w:t>
            </w:r>
            <w:r w:rsidR="009E3A6D">
              <w:rPr>
                <w:noProof/>
              </w:rPr>
              <w:drawing>
                <wp:inline distT="0" distB="0" distL="0" distR="0">
                  <wp:extent cx="1534716" cy="2049780"/>
                  <wp:effectExtent l="0" t="0" r="889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manuele fiorini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680" cy="206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1B2ABD" w:rsidRPr="00636C45" w:rsidRDefault="001B2ABD" w:rsidP="000C45FF">
            <w:pPr>
              <w:tabs>
                <w:tab w:val="left" w:pos="990"/>
              </w:tabs>
              <w:rPr>
                <w:noProof/>
              </w:rPr>
            </w:pPr>
          </w:p>
        </w:tc>
        <w:tc>
          <w:tcPr>
            <w:tcW w:w="6470" w:type="dxa"/>
            <w:vAlign w:val="bottom"/>
          </w:tcPr>
          <w:p w:rsidR="0023295F" w:rsidRPr="000E0FCC" w:rsidRDefault="0023295F" w:rsidP="0023295F">
            <w:pPr>
              <w:pStyle w:val="Titolo"/>
              <w:rPr>
                <w:noProof/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t>Emanuele Fiorini</w:t>
            </w:r>
          </w:p>
          <w:p w:rsidR="001B2ABD" w:rsidRPr="00636C45" w:rsidRDefault="001B2ABD" w:rsidP="0023295F">
            <w:pPr>
              <w:pStyle w:val="Titolo"/>
              <w:rPr>
                <w:noProof/>
              </w:rPr>
            </w:pPr>
          </w:p>
        </w:tc>
      </w:tr>
      <w:tr w:rsidR="001B2ABD" w:rsidRPr="00636C45" w:rsidTr="001B2ABD">
        <w:tc>
          <w:tcPr>
            <w:tcW w:w="3600" w:type="dxa"/>
          </w:tcPr>
          <w:p w:rsidR="00036450" w:rsidRPr="00636C45" w:rsidRDefault="00036450" w:rsidP="00036450">
            <w:pPr>
              <w:rPr>
                <w:noProof/>
              </w:rPr>
            </w:pPr>
          </w:p>
          <w:sdt>
            <w:sdtPr>
              <w:rPr>
                <w:noProof/>
              </w:rPr>
              <w:id w:val="-1954003311"/>
              <w:placeholder>
                <w:docPart w:val="DADBA01045AB4FE5BE6238F75ABDC99B"/>
              </w:placeholder>
              <w:temporary/>
              <w:showingPlcHdr/>
              <w15:appearance w15:val="hidden"/>
            </w:sdtPr>
            <w:sdtEndPr/>
            <w:sdtContent>
              <w:p w:rsidR="00036450" w:rsidRPr="00636C45" w:rsidRDefault="00CB0055" w:rsidP="00CB0055">
                <w:pPr>
                  <w:pStyle w:val="Titolo3"/>
                  <w:rPr>
                    <w:noProof/>
                  </w:rPr>
                </w:pPr>
                <w:r w:rsidRPr="00636C45">
                  <w:rPr>
                    <w:noProof/>
                    <w:lang w:bidi="it-IT"/>
                  </w:rPr>
                  <w:t>Contatto</w:t>
                </w:r>
              </w:p>
            </w:sdtContent>
          </w:sdt>
          <w:p w:rsidR="000E0FCC" w:rsidRDefault="000E0FCC" w:rsidP="004D3011"/>
          <w:p w:rsidR="000E0FCC" w:rsidRDefault="000E0FCC" w:rsidP="004D3011">
            <w:r>
              <w:t xml:space="preserve">Nato a </w:t>
            </w:r>
            <w:r w:rsidR="009E3A6D">
              <w:t xml:space="preserve">Roma </w:t>
            </w:r>
          </w:p>
          <w:p w:rsidR="000E0FCC" w:rsidRDefault="008015B2" w:rsidP="004D3011">
            <w:r>
              <w:t xml:space="preserve">Il </w:t>
            </w:r>
            <w:r w:rsidR="009E3A6D">
              <w:t>12/11/1993</w:t>
            </w:r>
          </w:p>
          <w:p w:rsidR="000E0FCC" w:rsidRDefault="000E0FCC" w:rsidP="004D3011">
            <w:r>
              <w:t xml:space="preserve">Via </w:t>
            </w:r>
            <w:r w:rsidR="009E3A6D">
              <w:t xml:space="preserve">viale </w:t>
            </w:r>
            <w:r w:rsidR="00B47CDA">
              <w:t>Jonio</w:t>
            </w:r>
            <w:r w:rsidR="009E3A6D">
              <w:t xml:space="preserve"> 245 </w:t>
            </w:r>
          </w:p>
          <w:p w:rsidR="000E0FCC" w:rsidRDefault="008015B2" w:rsidP="004D3011">
            <w:pPr>
              <w:rPr>
                <w:noProof/>
              </w:rPr>
            </w:pPr>
            <w:r>
              <w:t>00</w:t>
            </w:r>
            <w:r w:rsidR="009E3A6D">
              <w:t>141</w:t>
            </w:r>
            <w:r w:rsidR="000E0FCC">
              <w:t xml:space="preserve"> - Roma</w:t>
            </w:r>
          </w:p>
          <w:p w:rsidR="000E0FCC" w:rsidRDefault="000E0FCC" w:rsidP="004D3011">
            <w:pPr>
              <w:rPr>
                <w:noProof/>
              </w:rPr>
            </w:pPr>
          </w:p>
          <w:p w:rsidR="000E0FCC" w:rsidRDefault="008015B2" w:rsidP="004142CD">
            <w:r>
              <w:t>CEL:</w:t>
            </w:r>
            <w:r w:rsidR="009E3A6D">
              <w:t xml:space="preserve"> 3296671658</w:t>
            </w:r>
          </w:p>
          <w:p w:rsidR="004142CD" w:rsidRDefault="008015B2" w:rsidP="004142CD">
            <w:pPr>
              <w:rPr>
                <w:noProof/>
              </w:rPr>
            </w:pPr>
            <w:r>
              <w:t>EMAIL</w:t>
            </w:r>
            <w:r w:rsidR="00787382">
              <w:t xml:space="preserve">: </w:t>
            </w:r>
            <w:r w:rsidR="009E3A6D">
              <w:rPr>
                <w:noProof/>
              </w:rPr>
              <w:t>dott.fioriniemanuele93@gmail.com</w:t>
            </w:r>
          </w:p>
          <w:p w:rsidR="000E0FCC" w:rsidRDefault="000E0FCC" w:rsidP="004142CD">
            <w:pPr>
              <w:rPr>
                <w:noProof/>
              </w:rPr>
            </w:pPr>
          </w:p>
          <w:p w:rsidR="000E0FCC" w:rsidRDefault="000E0FCC" w:rsidP="004142CD">
            <w:pPr>
              <w:rPr>
                <w:noProof/>
              </w:rPr>
            </w:pPr>
          </w:p>
          <w:p w:rsidR="00E64E05" w:rsidRDefault="00E64E05" w:rsidP="004142CD">
            <w:pPr>
              <w:rPr>
                <w:noProof/>
              </w:rPr>
            </w:pPr>
          </w:p>
          <w:p w:rsidR="00E64E05" w:rsidRDefault="00E64E05" w:rsidP="004142CD">
            <w:pPr>
              <w:rPr>
                <w:noProof/>
              </w:rPr>
            </w:pPr>
          </w:p>
          <w:p w:rsidR="000E0FCC" w:rsidRDefault="000E0FCC" w:rsidP="000E0FCC">
            <w:pPr>
              <w:pStyle w:val="Titolo3"/>
              <w:rPr>
                <w:noProof/>
              </w:rPr>
            </w:pPr>
            <w:r>
              <w:rPr>
                <w:noProof/>
              </w:rPr>
              <w:t>ATTITUDINI PERSONALI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Capacità di lavorare in gruppo; buona dialettica;</w:t>
            </w:r>
          </w:p>
          <w:p w:rsidR="0054573B" w:rsidRPr="00BA51F7" w:rsidRDefault="0054573B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Capacità di mettere in pratica atteggiamenti e dinamiche Psicorelazionali e sociali nei contesti lavorativi,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Capacità di adattarsi ai cambiamenti;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Organizzazione autonoma del lavoro, e assunzione di nuove responsabilità; capacità di risoluzione dei problemi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Capacità di lavorare sotto stress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Ottima capacità di comunicazione con la clientela;</w:t>
            </w:r>
          </w:p>
          <w:p w:rsidR="00E64E05" w:rsidRDefault="00E64E0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Puntualità e rispetto delle scadenze</w:t>
            </w:r>
          </w:p>
          <w:p w:rsidR="0054573B" w:rsidRDefault="00AF23B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E</w:t>
            </w:r>
            <w:r w:rsidR="0054573B">
              <w:t>sperto nella comunicazione non verbale.</w:t>
            </w:r>
          </w:p>
          <w:p w:rsidR="00A65151" w:rsidRDefault="00A65151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Autocontrollo</w:t>
            </w:r>
          </w:p>
          <w:p w:rsidR="00AF23B5" w:rsidRPr="000E0FCC" w:rsidRDefault="00AF23B5" w:rsidP="00E64E05">
            <w:pPr>
              <w:pStyle w:val="Puntoelenco"/>
              <w:numPr>
                <w:ilvl w:val="0"/>
                <w:numId w:val="16"/>
              </w:numPr>
              <w:spacing w:after="220"/>
            </w:pPr>
            <w:r>
              <w:t>Empatico e sensibile,</w:t>
            </w: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sdt>
            <w:sdtPr>
              <w:rPr>
                <w:noProof/>
              </w:rPr>
              <w:id w:val="-1444214663"/>
              <w:placeholder>
                <w:docPart w:val="98F3361DFC3C4B718AF5415ABA773B91"/>
              </w:placeholder>
              <w:temporary/>
              <w:showingPlcHdr/>
              <w15:appearance w15:val="hidden"/>
            </w:sdtPr>
            <w:sdtEndPr/>
            <w:sdtContent>
              <w:p w:rsidR="00E64E05" w:rsidRPr="00636C45" w:rsidRDefault="00E64E05" w:rsidP="00E64E05">
                <w:pPr>
                  <w:pStyle w:val="Titolo3"/>
                  <w:rPr>
                    <w:noProof/>
                  </w:rPr>
                </w:pPr>
                <w:r w:rsidRPr="00636C45">
                  <w:rPr>
                    <w:noProof/>
                    <w:lang w:bidi="it-IT"/>
                  </w:rPr>
                  <w:t>Hobby</w:t>
                </w:r>
              </w:p>
            </w:sdtContent>
          </w:sdt>
          <w:p w:rsidR="00E64E05" w:rsidRDefault="00E64E05" w:rsidP="00E64E05">
            <w:pPr>
              <w:rPr>
                <w:noProof/>
              </w:rPr>
            </w:pPr>
            <w:r>
              <w:rPr>
                <w:noProof/>
              </w:rPr>
              <w:t xml:space="preserve">Nuoto e </w:t>
            </w:r>
            <w:r w:rsidR="0054573B">
              <w:rPr>
                <w:noProof/>
              </w:rPr>
              <w:t>tennis</w:t>
            </w:r>
          </w:p>
          <w:p w:rsidR="00E64E05" w:rsidRDefault="00E64E05" w:rsidP="00E64E05">
            <w:pPr>
              <w:rPr>
                <w:noProof/>
              </w:rPr>
            </w:pPr>
            <w:r>
              <w:rPr>
                <w:noProof/>
              </w:rPr>
              <w:t xml:space="preserve">Letture di </w:t>
            </w:r>
            <w:r w:rsidR="0054573B">
              <w:rPr>
                <w:noProof/>
              </w:rPr>
              <w:t xml:space="preserve">romanzi e saggi </w:t>
            </w:r>
          </w:p>
          <w:p w:rsidR="0054573B" w:rsidRDefault="0054573B" w:rsidP="00E64E05">
            <w:pPr>
              <w:rPr>
                <w:noProof/>
              </w:rPr>
            </w:pPr>
            <w:r>
              <w:rPr>
                <w:noProof/>
              </w:rPr>
              <w:t>Serie tv e cinema</w:t>
            </w:r>
          </w:p>
          <w:p w:rsidR="00E64E05" w:rsidRDefault="00E64E05" w:rsidP="00E64E05">
            <w:pPr>
              <w:rPr>
                <w:noProof/>
              </w:rPr>
            </w:pPr>
          </w:p>
          <w:p w:rsidR="00E64E05" w:rsidRDefault="00E64E05" w:rsidP="00E64E05">
            <w:pPr>
              <w:rPr>
                <w:noProof/>
              </w:rPr>
            </w:pPr>
          </w:p>
          <w:p w:rsidR="00E64E05" w:rsidRDefault="00E64E05" w:rsidP="00E64E05">
            <w:pPr>
              <w:rPr>
                <w:noProof/>
              </w:rPr>
            </w:pPr>
          </w:p>
          <w:p w:rsidR="00E64E05" w:rsidRDefault="00E64E05" w:rsidP="00E64E05">
            <w:pPr>
              <w:rPr>
                <w:noProof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AF23B5" w:rsidRDefault="00AF23B5" w:rsidP="00E64E05">
            <w:pPr>
              <w:rPr>
                <w:noProof/>
                <w:szCs w:val="18"/>
              </w:rPr>
            </w:pPr>
          </w:p>
          <w:p w:rsidR="00E64E05" w:rsidRPr="00225605" w:rsidRDefault="00E64E0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  <w:r w:rsidRPr="00225605">
              <w:rPr>
                <w:noProof/>
                <w:szCs w:val="18"/>
              </w:rPr>
              <w:t xml:space="preserve">Autorizzo a trattamento dei dati </w:t>
            </w:r>
            <w:r w:rsidRPr="00225605">
              <w:rPr>
                <w:rFonts w:asciiTheme="minorHAnsi" w:hAnsiTheme="minorHAnsi" w:cstheme="minorHAnsi"/>
                <w:i/>
                <w:szCs w:val="18"/>
              </w:rPr>
              <w:t xml:space="preserve">ai sensi dell’articolo 23 del suddetto </w:t>
            </w:r>
            <w:proofErr w:type="spellStart"/>
            <w:r w:rsidRPr="00225605">
              <w:rPr>
                <w:rFonts w:asciiTheme="minorHAnsi" w:hAnsiTheme="minorHAnsi" w:cstheme="minorHAnsi"/>
                <w:i/>
                <w:szCs w:val="18"/>
              </w:rPr>
              <w:t>D.Lgs.</w:t>
            </w:r>
            <w:proofErr w:type="spellEnd"/>
            <w:r w:rsidRPr="00225605">
              <w:rPr>
                <w:rFonts w:asciiTheme="minorHAnsi" w:hAnsiTheme="minorHAnsi" w:cstheme="minorHAnsi"/>
                <w:i/>
                <w:szCs w:val="18"/>
              </w:rPr>
              <w:t xml:space="preserve"> N. 196/003 e Regolamento UE 679/2016</w:t>
            </w:r>
          </w:p>
          <w:p w:rsidR="00E64E05" w:rsidRDefault="00E64E0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AF23B5" w:rsidRPr="00225605" w:rsidRDefault="00AF23B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</w:p>
          <w:p w:rsidR="00E64E05" w:rsidRPr="00225605" w:rsidRDefault="00E64E05" w:rsidP="00E64E05">
            <w:pPr>
              <w:rPr>
                <w:rFonts w:asciiTheme="minorHAnsi" w:hAnsiTheme="minorHAnsi" w:cstheme="minorHAnsi"/>
                <w:i/>
                <w:szCs w:val="18"/>
              </w:rPr>
            </w:pPr>
            <w:r w:rsidRPr="00225605">
              <w:rPr>
                <w:rFonts w:asciiTheme="minorHAnsi" w:hAnsiTheme="minorHAnsi" w:cstheme="minorHAnsi"/>
                <w:i/>
                <w:szCs w:val="18"/>
              </w:rPr>
              <w:t>Roma, 1/0</w:t>
            </w:r>
            <w:r w:rsidR="003C69E6">
              <w:rPr>
                <w:rFonts w:asciiTheme="minorHAnsi" w:hAnsiTheme="minorHAnsi" w:cstheme="minorHAnsi"/>
                <w:i/>
                <w:szCs w:val="18"/>
              </w:rPr>
              <w:t>5</w:t>
            </w:r>
            <w:r w:rsidRPr="00225605">
              <w:rPr>
                <w:rFonts w:asciiTheme="minorHAnsi" w:hAnsiTheme="minorHAnsi" w:cstheme="minorHAnsi"/>
                <w:i/>
                <w:szCs w:val="18"/>
              </w:rPr>
              <w:t>/20</w:t>
            </w:r>
            <w:r w:rsidR="00787382">
              <w:rPr>
                <w:rFonts w:asciiTheme="minorHAnsi" w:hAnsiTheme="minorHAnsi" w:cstheme="minorHAnsi"/>
                <w:i/>
                <w:szCs w:val="18"/>
              </w:rPr>
              <w:t>2</w:t>
            </w:r>
            <w:r w:rsidR="003C69E6">
              <w:rPr>
                <w:rFonts w:asciiTheme="minorHAnsi" w:hAnsiTheme="minorHAnsi" w:cstheme="minorHAnsi"/>
                <w:i/>
                <w:szCs w:val="18"/>
              </w:rPr>
              <w:t>2</w:t>
            </w:r>
          </w:p>
          <w:p w:rsidR="00E64E05" w:rsidRDefault="00E64E05" w:rsidP="00E64E0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:rsidR="00E64E05" w:rsidRPr="00225605" w:rsidRDefault="00E64E05" w:rsidP="00E64E05">
            <w:pPr>
              <w:rPr>
                <w:rFonts w:asciiTheme="minorHAnsi" w:hAnsiTheme="minorHAnsi" w:cstheme="minorHAnsi"/>
                <w:i/>
                <w:sz w:val="22"/>
              </w:rPr>
            </w:pPr>
          </w:p>
          <w:p w:rsidR="00E64E05" w:rsidRDefault="00787382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  <w:r>
              <w:rPr>
                <w:rFonts w:ascii="Blackadder ITC" w:hAnsi="Blackadder ITC" w:cstheme="minorHAnsi"/>
                <w:i/>
                <w:sz w:val="22"/>
              </w:rPr>
              <w:t>Emanuele Fiorini</w:t>
            </w: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  <w:p w:rsidR="00E64E05" w:rsidRPr="00BF7EEC" w:rsidRDefault="00E64E05" w:rsidP="004D3011">
            <w:pPr>
              <w:rPr>
                <w:rFonts w:ascii="Blackadder ITC" w:hAnsi="Blackadder ITC"/>
                <w:noProof/>
                <w:sz w:val="20"/>
                <w:szCs w:val="20"/>
              </w:rPr>
            </w:pPr>
          </w:p>
        </w:tc>
        <w:tc>
          <w:tcPr>
            <w:tcW w:w="720" w:type="dxa"/>
          </w:tcPr>
          <w:p w:rsidR="001B2ABD" w:rsidRPr="00636C45" w:rsidRDefault="001B2ABD" w:rsidP="000C45FF">
            <w:pPr>
              <w:tabs>
                <w:tab w:val="left" w:pos="990"/>
              </w:tabs>
              <w:rPr>
                <w:noProof/>
              </w:rPr>
            </w:pPr>
          </w:p>
        </w:tc>
        <w:tc>
          <w:tcPr>
            <w:tcW w:w="6470" w:type="dxa"/>
          </w:tcPr>
          <w:sdt>
            <w:sdtPr>
              <w:rPr>
                <w:noProof/>
              </w:rPr>
              <w:id w:val="1049110328"/>
              <w:placeholder>
                <w:docPart w:val="6F5BA89492F0448FA4B271853E6EA43A"/>
              </w:placeholder>
              <w:temporary/>
              <w:showingPlcHdr/>
              <w15:appearance w15:val="hidden"/>
            </w:sdtPr>
            <w:sdtEndPr/>
            <w:sdtContent>
              <w:p w:rsidR="00787382" w:rsidRPr="00A62B3F" w:rsidRDefault="00E25A26" w:rsidP="00A62B3F">
                <w:pPr>
                  <w:pStyle w:val="Titolo2"/>
                  <w:rPr>
                    <w:noProof/>
                  </w:rPr>
                </w:pPr>
                <w:r w:rsidRPr="00636C45">
                  <w:rPr>
                    <w:noProof/>
                    <w:lang w:bidi="it-IT"/>
                  </w:rPr>
                  <w:t>ISTRUZIONE</w:t>
                </w:r>
              </w:p>
            </w:sdtContent>
          </w:sdt>
          <w:p w:rsidR="00787382" w:rsidRDefault="00787382" w:rsidP="001424E5"/>
          <w:p w:rsidR="00B2724D" w:rsidRDefault="00B2724D" w:rsidP="00B2724D">
            <w:r w:rsidRPr="00B2724D">
              <w:rPr>
                <w:b/>
              </w:rPr>
              <w:t>Istituto:</w:t>
            </w:r>
            <w:r>
              <w:rPr>
                <w:b/>
              </w:rPr>
              <w:t xml:space="preserve"> </w:t>
            </w:r>
            <w:r>
              <w:t>Università sapienza- Roma.</w:t>
            </w:r>
          </w:p>
          <w:p w:rsidR="00B2724D" w:rsidRDefault="00B2724D" w:rsidP="00B2724D">
            <w:r>
              <w:t xml:space="preserve">Esame di stato in psicologia (2021) </w:t>
            </w:r>
          </w:p>
          <w:p w:rsidR="00B2724D" w:rsidRPr="00B2724D" w:rsidRDefault="00B2724D" w:rsidP="00B2724D">
            <w:r>
              <w:rPr>
                <w:b/>
              </w:rPr>
              <w:t xml:space="preserve">Voto: </w:t>
            </w:r>
            <w:r>
              <w:t>150/200.</w:t>
            </w:r>
          </w:p>
          <w:p w:rsidR="00B2724D" w:rsidRDefault="00B2724D" w:rsidP="001424E5"/>
          <w:p w:rsidR="00B2724D" w:rsidRDefault="00B2724D" w:rsidP="001424E5"/>
          <w:p w:rsidR="00787382" w:rsidRDefault="00787382" w:rsidP="001424E5">
            <w:r w:rsidRPr="000E0FCC">
              <w:rPr>
                <w:b/>
              </w:rPr>
              <w:t>Istituto</w:t>
            </w:r>
            <w:r>
              <w:rPr>
                <w:b/>
              </w:rPr>
              <w:t>:</w:t>
            </w:r>
            <w:r w:rsidR="00A62B3F">
              <w:rPr>
                <w:b/>
              </w:rPr>
              <w:t xml:space="preserve"> </w:t>
            </w:r>
            <w:r w:rsidR="00A62B3F">
              <w:t>Università Pontificia Salesiana</w:t>
            </w:r>
            <w:r w:rsidR="00276FA8">
              <w:t xml:space="preserve">- </w:t>
            </w:r>
            <w:r w:rsidR="00A62B3F">
              <w:t>Roma</w:t>
            </w:r>
          </w:p>
          <w:p w:rsidR="00A62B3F" w:rsidRDefault="00A62B3F" w:rsidP="001424E5">
            <w:r>
              <w:t>Laurea magistrale di Psicologia dello sviluppo e dell’educazione (2019)</w:t>
            </w:r>
          </w:p>
          <w:p w:rsidR="00A62B3F" w:rsidRDefault="00A62B3F" w:rsidP="001424E5">
            <w:r>
              <w:t>Tesi la comunicazione non verbale nella psicoterapia analisi bioenergetica e psicoterapia Gestalt</w:t>
            </w:r>
            <w:r w:rsidR="00276FA8">
              <w:t>.</w:t>
            </w:r>
          </w:p>
          <w:p w:rsidR="00276FA8" w:rsidRPr="00A62B3F" w:rsidRDefault="00276FA8" w:rsidP="001424E5">
            <w:r w:rsidRPr="00A62B3F">
              <w:rPr>
                <w:b/>
              </w:rPr>
              <w:t>Voto</w:t>
            </w:r>
            <w:r>
              <w:rPr>
                <w:b/>
              </w:rPr>
              <w:t xml:space="preserve">: </w:t>
            </w:r>
            <w:r>
              <w:t>104</w:t>
            </w:r>
            <w:r w:rsidR="00B2724D">
              <w:t>/110</w:t>
            </w:r>
            <w:r>
              <w:t>.</w:t>
            </w:r>
          </w:p>
          <w:p w:rsidR="00787382" w:rsidRDefault="00787382" w:rsidP="001424E5"/>
          <w:p w:rsidR="00787382" w:rsidRDefault="00787382" w:rsidP="001424E5"/>
          <w:p w:rsidR="00787382" w:rsidRDefault="00787382" w:rsidP="001424E5">
            <w:r w:rsidRPr="000E0FCC">
              <w:rPr>
                <w:b/>
              </w:rPr>
              <w:t>Istituto</w:t>
            </w:r>
            <w:r>
              <w:rPr>
                <w:b/>
              </w:rPr>
              <w:t xml:space="preserve">: </w:t>
            </w:r>
            <w:r>
              <w:t>Università Pontificia Salesiana</w:t>
            </w:r>
            <w:r w:rsidR="00276FA8">
              <w:t xml:space="preserve">- </w:t>
            </w:r>
            <w:r>
              <w:t>Roma</w:t>
            </w:r>
          </w:p>
          <w:p w:rsidR="00787382" w:rsidRDefault="00787382" w:rsidP="001424E5">
            <w:r>
              <w:t>Laurea Triennale di Psicologia dello sviluppo e dell’educazione (2017) Tesi sull’influenza della comunicazione non verbale nelle relazioni sociali.</w:t>
            </w:r>
          </w:p>
          <w:p w:rsidR="00276FA8" w:rsidRDefault="00276FA8" w:rsidP="001424E5">
            <w:r w:rsidRPr="00787382">
              <w:rPr>
                <w:b/>
              </w:rPr>
              <w:t>Voto:</w:t>
            </w:r>
            <w:r>
              <w:t xml:space="preserve"> 104</w:t>
            </w:r>
            <w:r w:rsidR="00B2724D">
              <w:t>/110</w:t>
            </w:r>
            <w:r>
              <w:t>.</w:t>
            </w:r>
          </w:p>
          <w:p w:rsidR="00787382" w:rsidRDefault="00787382" w:rsidP="001424E5"/>
          <w:p w:rsidR="00787382" w:rsidRDefault="00787382" w:rsidP="001424E5"/>
          <w:p w:rsidR="000E0FCC" w:rsidRPr="000E0FCC" w:rsidRDefault="00787382" w:rsidP="001424E5">
            <w:pPr>
              <w:rPr>
                <w:b/>
              </w:rPr>
            </w:pPr>
            <w:r w:rsidRPr="000E0FCC">
              <w:rPr>
                <w:b/>
              </w:rPr>
              <w:t>Istituto</w:t>
            </w:r>
            <w:r>
              <w:rPr>
                <w:b/>
              </w:rPr>
              <w:t xml:space="preserve">: </w:t>
            </w:r>
            <w:r>
              <w:t>L’Istituto Magistrale Giordano Bruno, Roma</w:t>
            </w:r>
            <w:r w:rsidR="004F5377">
              <w:rPr>
                <w:b/>
              </w:rPr>
              <w:t xml:space="preserve"> </w:t>
            </w:r>
          </w:p>
          <w:p w:rsidR="00276FA8" w:rsidRDefault="000E0FCC" w:rsidP="001424E5">
            <w:pPr>
              <w:rPr>
                <w:noProof/>
                <w:lang w:bidi="it-IT"/>
              </w:rPr>
            </w:pPr>
            <w:r>
              <w:t xml:space="preserve">Diploma </w:t>
            </w:r>
            <w:r w:rsidR="004F5377">
              <w:rPr>
                <w:noProof/>
                <w:lang w:bidi="it-IT"/>
              </w:rPr>
              <w:t>(2</w:t>
            </w:r>
            <w:r w:rsidR="00787382">
              <w:rPr>
                <w:noProof/>
                <w:lang w:bidi="it-IT"/>
              </w:rPr>
              <w:t>01</w:t>
            </w:r>
            <w:r w:rsidR="004F5377">
              <w:rPr>
                <w:noProof/>
                <w:lang w:bidi="it-IT"/>
              </w:rPr>
              <w:t>3)</w:t>
            </w:r>
            <w:r w:rsidR="00787382">
              <w:rPr>
                <w:noProof/>
                <w:lang w:bidi="it-IT"/>
              </w:rPr>
              <w:t xml:space="preserve"> </w:t>
            </w:r>
          </w:p>
          <w:p w:rsidR="001424E5" w:rsidRPr="00636C45" w:rsidRDefault="00787382" w:rsidP="001424E5">
            <w:pPr>
              <w:rPr>
                <w:noProof/>
              </w:rPr>
            </w:pPr>
            <w:r w:rsidRPr="00787382">
              <w:rPr>
                <w:b/>
                <w:noProof/>
                <w:lang w:bidi="it-IT"/>
              </w:rPr>
              <w:t>Voto:</w:t>
            </w:r>
            <w:r>
              <w:rPr>
                <w:noProof/>
                <w:lang w:bidi="it-IT"/>
              </w:rPr>
              <w:t xml:space="preserve"> sufficiente.</w:t>
            </w:r>
          </w:p>
          <w:p w:rsidR="00A65151" w:rsidRDefault="00A65151" w:rsidP="00036450">
            <w:pPr>
              <w:rPr>
                <w:noProof/>
              </w:rPr>
            </w:pPr>
          </w:p>
          <w:p w:rsidR="00A65151" w:rsidRPr="00636C45" w:rsidRDefault="00A65151" w:rsidP="00A65151">
            <w:pPr>
              <w:pStyle w:val="Titolo2"/>
              <w:rPr>
                <w:noProof/>
              </w:rPr>
            </w:pPr>
            <w:r>
              <w:rPr>
                <w:noProof/>
              </w:rPr>
              <w:t>Formazione extrascolastica</w:t>
            </w:r>
          </w:p>
          <w:p w:rsidR="00A65151" w:rsidRDefault="00A65151" w:rsidP="00A65151">
            <w:pPr>
              <w:rPr>
                <w:noProof/>
              </w:rPr>
            </w:pPr>
          </w:p>
          <w:p w:rsidR="00276FA8" w:rsidRDefault="00F11F56" w:rsidP="00A65151">
            <w:r>
              <w:rPr>
                <w:b/>
              </w:rPr>
              <w:t>I</w:t>
            </w:r>
            <w:bookmarkStart w:id="0" w:name="_GoBack"/>
            <w:bookmarkEnd w:id="0"/>
            <w:r w:rsidR="00276FA8" w:rsidRPr="000E0FCC">
              <w:rPr>
                <w:b/>
              </w:rPr>
              <w:t>stituto</w:t>
            </w:r>
            <w:r w:rsidR="00276FA8">
              <w:rPr>
                <w:b/>
              </w:rPr>
              <w:t xml:space="preserve">: </w:t>
            </w:r>
            <w:r w:rsidR="00276FA8" w:rsidRPr="00276FA8">
              <w:t xml:space="preserve">Make </w:t>
            </w:r>
            <w:proofErr w:type="spellStart"/>
            <w:r w:rsidR="00276FA8" w:rsidRPr="00276FA8">
              <w:t>it</w:t>
            </w:r>
            <w:proofErr w:type="spellEnd"/>
            <w:r w:rsidR="00276FA8" w:rsidRPr="00276FA8">
              <w:t xml:space="preserve"> so</w:t>
            </w:r>
            <w:r w:rsidR="00276FA8">
              <w:t xml:space="preserve">- Roma </w:t>
            </w:r>
          </w:p>
          <w:p w:rsidR="00276FA8" w:rsidRDefault="00276FA8" w:rsidP="00A65151">
            <w:pPr>
              <w:rPr>
                <w:noProof/>
              </w:rPr>
            </w:pPr>
            <w:r>
              <w:rPr>
                <w:noProof/>
              </w:rPr>
              <w:t>Master in gestione delle rsiorse umane (2022)</w:t>
            </w:r>
          </w:p>
          <w:p w:rsidR="00276FA8" w:rsidRDefault="005F6559" w:rsidP="00A65151">
            <w:pPr>
              <w:rPr>
                <w:noProof/>
              </w:rPr>
            </w:pPr>
            <w:r>
              <w:rPr>
                <w:b/>
                <w:noProof/>
              </w:rPr>
              <w:t xml:space="preserve">Principali apprendimenti: </w:t>
            </w:r>
            <w:r w:rsidRPr="005F6559">
              <w:rPr>
                <w:noProof/>
              </w:rPr>
              <w:t>Employer branding e Talent Acquisition</w:t>
            </w:r>
            <w:r>
              <w:rPr>
                <w:b/>
                <w:noProof/>
              </w:rPr>
              <w:t xml:space="preserve">- </w:t>
            </w:r>
            <w:r w:rsidRPr="005F6559">
              <w:rPr>
                <w:noProof/>
              </w:rPr>
              <w:t>Gestione del Colloquio tecnico e attitudinale online</w:t>
            </w:r>
            <w:r>
              <w:rPr>
                <w:noProof/>
              </w:rPr>
              <w:t xml:space="preserve"> - </w:t>
            </w:r>
            <w:r w:rsidRPr="005F6559">
              <w:rPr>
                <w:noProof/>
              </w:rPr>
              <w:t>La contrattualistica per l’inserimento e l’amministrazione</w:t>
            </w:r>
            <w:r>
              <w:rPr>
                <w:noProof/>
              </w:rPr>
              <w:t xml:space="preserve"> -</w:t>
            </w:r>
            <w:r w:rsidR="00B2724D" w:rsidRPr="00B2724D">
              <w:rPr>
                <w:rFonts w:ascii="Source Sans Pro" w:hAnsi="Source Sans Pro"/>
                <w:color w:val="666666"/>
                <w:sz w:val="23"/>
                <w:szCs w:val="23"/>
                <w:shd w:val="clear" w:color="auto" w:fill="FFFFFF"/>
              </w:rPr>
              <w:t xml:space="preserve"> </w:t>
            </w:r>
            <w:r w:rsidR="00B2724D" w:rsidRPr="00B2724D">
              <w:rPr>
                <w:noProof/>
              </w:rPr>
              <w:t>Valutazione del potenziale e Assessment center</w:t>
            </w:r>
            <w:r w:rsidR="00B2724D">
              <w:rPr>
                <w:noProof/>
              </w:rPr>
              <w:t xml:space="preserve"> - </w:t>
            </w:r>
            <w:r w:rsidR="00B2724D" w:rsidRPr="00B2724D">
              <w:rPr>
                <w:noProof/>
              </w:rPr>
              <w:t>La formazione aziendale: Progettazione e tecniche d’aula</w:t>
            </w:r>
            <w:r w:rsidR="00B2724D">
              <w:rPr>
                <w:noProof/>
              </w:rPr>
              <w:t xml:space="preserve"> - </w:t>
            </w:r>
            <w:r w:rsidR="00B2724D" w:rsidRPr="00B2724D">
              <w:rPr>
                <w:noProof/>
              </w:rPr>
              <w:t>Orientamento professionale</w:t>
            </w:r>
            <w:r w:rsidR="00B2724D">
              <w:rPr>
                <w:noProof/>
              </w:rPr>
              <w:t>.</w:t>
            </w:r>
          </w:p>
          <w:p w:rsidR="00F11F56" w:rsidRDefault="00B2724D" w:rsidP="00A65151">
            <w:pPr>
              <w:rPr>
                <w:b/>
                <w:noProof/>
              </w:rPr>
            </w:pPr>
            <w:r w:rsidRPr="00B2724D">
              <w:rPr>
                <w:b/>
                <w:bCs/>
                <w:noProof/>
              </w:rPr>
              <w:t>project work</w:t>
            </w:r>
            <w:r>
              <w:rPr>
                <w:b/>
                <w:noProof/>
              </w:rPr>
              <w:t>:</w:t>
            </w:r>
            <w:r w:rsidR="00F11F56" w:rsidRPr="00F11F56">
              <w:rPr>
                <w:noProof/>
              </w:rPr>
              <w:t xml:space="preserve"> selezione del personale</w:t>
            </w:r>
            <w:r w:rsidR="00F11F56">
              <w:rPr>
                <w:noProof/>
              </w:rPr>
              <w:t xml:space="preserve"> nell’azienda Ria money transfert</w:t>
            </w:r>
          </w:p>
          <w:p w:rsidR="00F11F56" w:rsidRPr="00F11F56" w:rsidRDefault="00F11F56" w:rsidP="00A65151">
            <w:pPr>
              <w:rPr>
                <w:noProof/>
              </w:rPr>
            </w:pPr>
            <w:r>
              <w:rPr>
                <w:b/>
                <w:noProof/>
              </w:rPr>
              <w:t xml:space="preserve">Voto: </w:t>
            </w:r>
            <w:r w:rsidRPr="00F11F56">
              <w:rPr>
                <w:noProof/>
              </w:rPr>
              <w:t>110 (attestato)</w:t>
            </w:r>
          </w:p>
          <w:p w:rsidR="00A75F59" w:rsidRPr="00F11F56" w:rsidRDefault="00A75F59" w:rsidP="00A65151">
            <w:pPr>
              <w:rPr>
                <w:noProof/>
              </w:rPr>
            </w:pPr>
          </w:p>
          <w:p w:rsidR="00B2724D" w:rsidRDefault="00B2724D" w:rsidP="00B2724D">
            <w:pPr>
              <w:rPr>
                <w:noProof/>
              </w:rPr>
            </w:pPr>
            <w:r>
              <w:rPr>
                <w:b/>
                <w:noProof/>
              </w:rPr>
              <w:t xml:space="preserve">Albo: </w:t>
            </w:r>
            <w:r>
              <w:rPr>
                <w:noProof/>
              </w:rPr>
              <w:t>Ordine degli psicologi del Lazio- Roma</w:t>
            </w:r>
          </w:p>
          <w:p w:rsidR="00B2724D" w:rsidRDefault="00B2724D" w:rsidP="00B2724D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t>iscritto nella sezione A dell'Albo con il N. 26359 (2021).</w:t>
            </w:r>
          </w:p>
          <w:p w:rsidR="00B2724D" w:rsidRPr="00B2724D" w:rsidRDefault="00B2724D" w:rsidP="00B2724D">
            <w:pPr>
              <w:jc w:val="right"/>
              <w:rPr>
                <w:noProof/>
              </w:rPr>
            </w:pPr>
          </w:p>
          <w:p w:rsidR="00A65151" w:rsidRDefault="00A65151" w:rsidP="00A65151">
            <w:r w:rsidRPr="000E0FCC">
              <w:rPr>
                <w:b/>
              </w:rPr>
              <w:t>Istituto</w:t>
            </w:r>
            <w:r w:rsidR="00A62B3F">
              <w:rPr>
                <w:b/>
              </w:rPr>
              <w:t xml:space="preserve">: </w:t>
            </w:r>
            <w:r w:rsidR="00A62B3F">
              <w:t>Università sapienza</w:t>
            </w:r>
            <w:r w:rsidR="00276FA8">
              <w:t xml:space="preserve">- </w:t>
            </w:r>
            <w:r w:rsidR="00A62B3F">
              <w:t>Roma.</w:t>
            </w:r>
          </w:p>
          <w:p w:rsidR="00F11F56" w:rsidRDefault="00A62B3F" w:rsidP="00A65151">
            <w:r w:rsidRPr="00A62B3F">
              <w:t>Master</w:t>
            </w:r>
            <w:r w:rsidR="0023295F">
              <w:t xml:space="preserve"> di secondo livello</w:t>
            </w:r>
            <w:r w:rsidRPr="00A62B3F">
              <w:t xml:space="preserve"> in psicologia militare </w:t>
            </w:r>
            <w:r>
              <w:t xml:space="preserve">(2021) </w:t>
            </w:r>
          </w:p>
          <w:p w:rsidR="00F11F56" w:rsidRDefault="00F11F56" w:rsidP="00A65151">
            <w:pPr>
              <w:rPr>
                <w:b/>
              </w:rPr>
            </w:pPr>
          </w:p>
          <w:p w:rsidR="00F11F56" w:rsidRDefault="00F11F56" w:rsidP="00A65151">
            <w:pPr>
              <w:rPr>
                <w:b/>
              </w:rPr>
            </w:pPr>
          </w:p>
          <w:p w:rsidR="00A62B3F" w:rsidRDefault="00A62B3F" w:rsidP="00A65151">
            <w:r>
              <w:rPr>
                <w:b/>
              </w:rPr>
              <w:t>Moduli:</w:t>
            </w:r>
            <w:r>
              <w:t xml:space="preserve"> Modulo I: Psicologia della selezione e dell’orientamento professionale- Modulo II: Psicologia dei processi organizzativi, formativi e addestrativi- Modulo III: Psicologia Clinica- Modulo IV: Psicologia dell’emergenza e delle situazioni di crisi</w:t>
            </w:r>
            <w:r w:rsidR="00276FA8">
              <w:t>.</w:t>
            </w:r>
          </w:p>
          <w:p w:rsidR="00B2724D" w:rsidRDefault="00A62B3F" w:rsidP="00A62B3F">
            <w:r w:rsidRPr="00276FA8">
              <w:rPr>
                <w:b/>
              </w:rPr>
              <w:t>Tesi:</w:t>
            </w:r>
            <w:r>
              <w:t xml:space="preserve"> La rilevanza della comunicazione non verbale nel colloquio di selezione e segnali di menzogna nell’ambito militare</w:t>
            </w:r>
          </w:p>
          <w:p w:rsidR="00276FA8" w:rsidRDefault="00276FA8" w:rsidP="00A62B3F">
            <w:r w:rsidRPr="00A62B3F">
              <w:rPr>
                <w:b/>
              </w:rPr>
              <w:t>Voto</w:t>
            </w:r>
            <w:r>
              <w:rPr>
                <w:b/>
              </w:rPr>
              <w:t xml:space="preserve">: </w:t>
            </w:r>
            <w:r w:rsidRPr="00A62B3F">
              <w:t>110</w:t>
            </w:r>
            <w:r w:rsidR="00FC376C">
              <w:t>/110</w:t>
            </w:r>
            <w:r w:rsidR="0023295F">
              <w:t>- CFU 60</w:t>
            </w:r>
            <w:r>
              <w:t xml:space="preserve"> </w:t>
            </w:r>
          </w:p>
          <w:p w:rsidR="00A75F59" w:rsidRDefault="00A75F59" w:rsidP="00036450">
            <w:pPr>
              <w:rPr>
                <w:noProof/>
              </w:rPr>
            </w:pPr>
          </w:p>
          <w:p w:rsidR="002B7223" w:rsidRDefault="002B7223" w:rsidP="002B7223">
            <w:pPr>
              <w:rPr>
                <w:noProof/>
              </w:rPr>
            </w:pPr>
            <w:r w:rsidRPr="00A75F59">
              <w:rPr>
                <w:b/>
                <w:noProof/>
              </w:rPr>
              <w:t>Istituto:</w:t>
            </w:r>
            <w:r>
              <w:rPr>
                <w:noProof/>
              </w:rPr>
              <w:t xml:space="preserve"> Make it so- Roma</w:t>
            </w:r>
          </w:p>
          <w:p w:rsidR="002B7223" w:rsidRDefault="002B7223" w:rsidP="00036450">
            <w:pPr>
              <w:rPr>
                <w:noProof/>
              </w:rPr>
            </w:pPr>
            <w:r>
              <w:rPr>
                <w:noProof/>
              </w:rPr>
              <w:t>Attestato Businiess English modulo inglese (2022)</w:t>
            </w:r>
          </w:p>
          <w:p w:rsidR="002B7223" w:rsidRDefault="002B7223" w:rsidP="00036450">
            <w:pPr>
              <w:rPr>
                <w:noProof/>
              </w:rPr>
            </w:pPr>
          </w:p>
          <w:p w:rsidR="00A75F59" w:rsidRDefault="00A75F59" w:rsidP="00036450">
            <w:pPr>
              <w:rPr>
                <w:noProof/>
              </w:rPr>
            </w:pPr>
            <w:r w:rsidRPr="00A75F59">
              <w:rPr>
                <w:b/>
                <w:noProof/>
              </w:rPr>
              <w:t>Istituto:</w:t>
            </w:r>
            <w:r>
              <w:rPr>
                <w:noProof/>
              </w:rPr>
              <w:t xml:space="preserve"> Make it so- Roma</w:t>
            </w:r>
          </w:p>
          <w:p w:rsidR="00A75F59" w:rsidRDefault="00A75F59" w:rsidP="00036450">
            <w:pPr>
              <w:rPr>
                <w:noProof/>
              </w:rPr>
            </w:pPr>
            <w:r>
              <w:rPr>
                <w:noProof/>
              </w:rPr>
              <w:t>Attestato</w:t>
            </w:r>
            <w:r>
              <w:t xml:space="preserve"> </w:t>
            </w:r>
            <w:r w:rsidRPr="00A75F59">
              <w:rPr>
                <w:noProof/>
              </w:rPr>
              <w:t>Digital Recruiting</w:t>
            </w:r>
            <w:r>
              <w:rPr>
                <w:noProof/>
              </w:rPr>
              <w:t xml:space="preserve"> modulo Infojobs (2021),</w:t>
            </w:r>
          </w:p>
          <w:p w:rsidR="00A75F59" w:rsidRDefault="00A75F59" w:rsidP="00036450">
            <w:pPr>
              <w:rPr>
                <w:noProof/>
              </w:rPr>
            </w:pPr>
          </w:p>
          <w:p w:rsidR="00A75F59" w:rsidRDefault="00A75F59" w:rsidP="00A75F59">
            <w:pPr>
              <w:jc w:val="both"/>
            </w:pPr>
            <w:r w:rsidRPr="00A75F59">
              <w:rPr>
                <w:b/>
              </w:rPr>
              <w:t>Istituto:</w:t>
            </w:r>
            <w:r>
              <w:t xml:space="preserve"> Igea- Roma</w:t>
            </w:r>
          </w:p>
          <w:p w:rsidR="00A75F59" w:rsidRDefault="00A75F59" w:rsidP="00A75F59">
            <w:pPr>
              <w:jc w:val="both"/>
            </w:pPr>
            <w:r>
              <w:t xml:space="preserve">Attestato Intelligenza Emotiva (2021). </w:t>
            </w:r>
          </w:p>
          <w:p w:rsidR="00A75F59" w:rsidRDefault="00A75F59" w:rsidP="00A75F59">
            <w:pPr>
              <w:jc w:val="both"/>
            </w:pPr>
          </w:p>
          <w:p w:rsidR="00036450" w:rsidRPr="00636C45" w:rsidRDefault="00A75F59" w:rsidP="00036450">
            <w:pPr>
              <w:pStyle w:val="Titolo2"/>
              <w:rPr>
                <w:noProof/>
              </w:rPr>
            </w:pPr>
            <w:r>
              <w:rPr>
                <w:noProof/>
              </w:rPr>
              <w:t>Esperienze professionali</w:t>
            </w:r>
          </w:p>
          <w:p w:rsidR="001B29BE" w:rsidRPr="001B29BE" w:rsidRDefault="001B29BE" w:rsidP="001B29BE">
            <w:pPr>
              <w:pStyle w:val="Data"/>
            </w:pPr>
            <w:r>
              <w:rPr>
                <w:b/>
              </w:rPr>
              <w:t xml:space="preserve">Azienda: </w:t>
            </w:r>
            <w:proofErr w:type="spellStart"/>
            <w:r>
              <w:t>Proemozioni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– </w:t>
            </w:r>
            <w:r w:rsidRPr="008922F8">
              <w:rPr>
                <w:noProof/>
              </w:rPr>
              <w:t>Roma</w:t>
            </w:r>
          </w:p>
          <w:p w:rsidR="001B29BE" w:rsidRDefault="001B29BE" w:rsidP="001B29BE">
            <w:pPr>
              <w:pStyle w:val="Data"/>
              <w:rPr>
                <w:b/>
              </w:rPr>
            </w:pPr>
            <w:r>
              <w:rPr>
                <w:b/>
              </w:rPr>
              <w:t xml:space="preserve">RUOLO: </w:t>
            </w:r>
            <w:r>
              <w:t>Formatore/Trainer autonomo</w:t>
            </w:r>
          </w:p>
          <w:p w:rsidR="001B29BE" w:rsidRDefault="001B29BE" w:rsidP="001B29BE">
            <w:pPr>
              <w:pStyle w:val="Data"/>
            </w:pPr>
            <w:r w:rsidRPr="008922F8">
              <w:rPr>
                <w:b/>
              </w:rPr>
              <w:t>PERIODO</w:t>
            </w:r>
            <w:r>
              <w:rPr>
                <w:b/>
              </w:rPr>
              <w:t>:</w:t>
            </w:r>
            <w:r w:rsidRPr="00A475EF">
              <w:t xml:space="preserve"> </w:t>
            </w:r>
            <w:r>
              <w:t>da gen</w:t>
            </w:r>
            <w:r>
              <w:t>naio</w:t>
            </w:r>
            <w:r>
              <w:t xml:space="preserve"> 2022 a (presente)</w:t>
            </w:r>
          </w:p>
          <w:p w:rsidR="001B29BE" w:rsidRDefault="001B29BE" w:rsidP="001B29BE">
            <w:pPr>
              <w:pStyle w:val="Data"/>
              <w:rPr>
                <w:b/>
              </w:rPr>
            </w:pPr>
            <w:r w:rsidRPr="008922F8">
              <w:rPr>
                <w:b/>
              </w:rPr>
              <w:t>ATTIVITA</w:t>
            </w:r>
            <w:r>
              <w:rPr>
                <w:b/>
              </w:rPr>
              <w:t xml:space="preserve">: </w:t>
            </w:r>
            <w:r w:rsidRPr="001B29BE">
              <w:t xml:space="preserve">Trainer sulla comunicazione non </w:t>
            </w:r>
            <w:proofErr w:type="spellStart"/>
            <w:r w:rsidRPr="001B29BE">
              <w:t>verbal</w:t>
            </w:r>
            <w:proofErr w:type="spellEnd"/>
            <w:r>
              <w:t>/ progetto CNV</w:t>
            </w:r>
          </w:p>
          <w:p w:rsidR="001B29BE" w:rsidRPr="001B29BE" w:rsidRDefault="001B29BE" w:rsidP="001B29BE"/>
          <w:p w:rsidR="001B29BE" w:rsidRDefault="001B29BE" w:rsidP="00A475EF">
            <w:pPr>
              <w:pStyle w:val="Data"/>
              <w:rPr>
                <w:b/>
              </w:rPr>
            </w:pPr>
          </w:p>
          <w:p w:rsidR="00A475EF" w:rsidRDefault="00CA0175" w:rsidP="00A475EF">
            <w:pPr>
              <w:pStyle w:val="Data"/>
              <w:rPr>
                <w:b/>
              </w:rPr>
            </w:pPr>
            <w:r>
              <w:rPr>
                <w:b/>
              </w:rPr>
              <w:t>RUOLO</w:t>
            </w:r>
            <w:r w:rsidR="00A475EF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CA0175">
              <w:t>Psicologo</w:t>
            </w:r>
          </w:p>
          <w:p w:rsidR="00A475EF" w:rsidRDefault="00A475EF" w:rsidP="00A475EF">
            <w:pPr>
              <w:pStyle w:val="Data"/>
            </w:pPr>
            <w:r w:rsidRPr="008922F8">
              <w:rPr>
                <w:b/>
              </w:rPr>
              <w:t>PERIODO</w:t>
            </w:r>
            <w:r w:rsidR="00CA0175">
              <w:rPr>
                <w:b/>
              </w:rPr>
              <w:t>:</w:t>
            </w:r>
            <w:r w:rsidRPr="00A475EF">
              <w:t xml:space="preserve"> </w:t>
            </w:r>
            <w:r>
              <w:t xml:space="preserve">da </w:t>
            </w:r>
            <w:r w:rsidR="001B29BE">
              <w:t>marzo 2021</w:t>
            </w:r>
            <w:r>
              <w:t xml:space="preserve"> </w:t>
            </w:r>
            <w:r w:rsidR="00D943D0">
              <w:t xml:space="preserve">a </w:t>
            </w:r>
            <w:r>
              <w:t>(presente)</w:t>
            </w:r>
          </w:p>
          <w:p w:rsidR="00CA0175" w:rsidRPr="00CA0175" w:rsidRDefault="00CA0175" w:rsidP="00CA0175">
            <w:r w:rsidRPr="008922F8">
              <w:rPr>
                <w:b/>
              </w:rPr>
              <w:t>ATTIVITA’</w:t>
            </w:r>
            <w:r w:rsidR="00D943D0">
              <w:rPr>
                <w:b/>
              </w:rPr>
              <w:t xml:space="preserve"> </w:t>
            </w:r>
            <w:r w:rsidR="00D943D0" w:rsidRPr="00D943D0">
              <w:t>Consulenze psicologiche</w:t>
            </w:r>
          </w:p>
          <w:p w:rsidR="00A475EF" w:rsidRDefault="00A475EF" w:rsidP="00A475EF">
            <w:pPr>
              <w:pStyle w:val="Data"/>
              <w:rPr>
                <w:b/>
              </w:rPr>
            </w:pPr>
          </w:p>
          <w:p w:rsidR="00A475EF" w:rsidRPr="00A475EF" w:rsidRDefault="008015B2" w:rsidP="00A475EF">
            <w:pPr>
              <w:pStyle w:val="Data"/>
              <w:rPr>
                <w:noProof/>
              </w:rPr>
            </w:pPr>
            <w:r>
              <w:rPr>
                <w:b/>
              </w:rPr>
              <w:t>AZIEND</w:t>
            </w:r>
            <w:r w:rsidR="008922F8">
              <w:rPr>
                <w:b/>
              </w:rPr>
              <w:t xml:space="preserve">A: </w:t>
            </w:r>
            <w:r w:rsidR="008922F8" w:rsidRPr="008922F8">
              <w:t>Esercito Italiano</w:t>
            </w:r>
            <w:r w:rsidR="008922F8">
              <w:t xml:space="preserve">, centro di selezione </w:t>
            </w:r>
            <w:r w:rsidR="008922F8">
              <w:rPr>
                <w:b/>
              </w:rPr>
              <w:t xml:space="preserve">– </w:t>
            </w:r>
            <w:r w:rsidR="008922F8" w:rsidRPr="008922F8">
              <w:rPr>
                <w:noProof/>
              </w:rPr>
              <w:t>Roma</w:t>
            </w:r>
          </w:p>
          <w:p w:rsidR="004F5377" w:rsidRPr="004F5377" w:rsidRDefault="008015B2" w:rsidP="004F5377">
            <w:pPr>
              <w:rPr>
                <w:b/>
              </w:rPr>
            </w:pPr>
            <w:r>
              <w:rPr>
                <w:b/>
              </w:rPr>
              <w:t>RUOLO</w:t>
            </w:r>
            <w:r w:rsidR="008922F8">
              <w:rPr>
                <w:b/>
              </w:rPr>
              <w:t xml:space="preserve"> </w:t>
            </w:r>
            <w:r w:rsidR="00275B12">
              <w:t>S</w:t>
            </w:r>
            <w:r w:rsidR="00275B12" w:rsidRPr="00275B12">
              <w:t>tage</w:t>
            </w:r>
            <w:r w:rsidR="00275B12">
              <w:rPr>
                <w:b/>
              </w:rPr>
              <w:t xml:space="preserve"> </w:t>
            </w:r>
            <w:r w:rsidR="008922F8">
              <w:t xml:space="preserve">HR </w:t>
            </w:r>
            <w:proofErr w:type="spellStart"/>
            <w:r w:rsidR="008922F8">
              <w:t>interneship</w:t>
            </w:r>
            <w:proofErr w:type="spellEnd"/>
            <w:r w:rsidR="008922F8">
              <w:t xml:space="preserve"> </w:t>
            </w:r>
          </w:p>
          <w:p w:rsidR="004F5377" w:rsidRDefault="008015B2" w:rsidP="00036450">
            <w:pPr>
              <w:rPr>
                <w:noProof/>
              </w:rPr>
            </w:pPr>
            <w:r w:rsidRPr="008922F8">
              <w:rPr>
                <w:b/>
              </w:rPr>
              <w:t>PERIODO</w:t>
            </w:r>
            <w:r w:rsidR="008922F8">
              <w:t>: dal 10 Febbraio al 10 Giugno</w:t>
            </w:r>
            <w:r w:rsidR="00275B12">
              <w:t xml:space="preserve">- </w:t>
            </w:r>
            <w:r w:rsidR="008922F8">
              <w:t>6 mesi</w:t>
            </w:r>
            <w:r w:rsidR="00275B12">
              <w:t xml:space="preserve"> (2021)</w:t>
            </w:r>
          </w:p>
          <w:p w:rsidR="004D3011" w:rsidRPr="008922F8" w:rsidRDefault="008015B2" w:rsidP="00036450">
            <w:pPr>
              <w:rPr>
                <w:noProof/>
              </w:rPr>
            </w:pPr>
            <w:r w:rsidRPr="008922F8">
              <w:rPr>
                <w:b/>
              </w:rPr>
              <w:t xml:space="preserve">ATTIVITA’ </w:t>
            </w:r>
            <w:r w:rsidR="008922F8" w:rsidRPr="008922F8">
              <w:t>Selezione V</w:t>
            </w:r>
            <w:r w:rsidR="008922F8">
              <w:t>FP1</w:t>
            </w:r>
            <w:r w:rsidR="008922F8" w:rsidRPr="008922F8">
              <w:t xml:space="preserve"> V</w:t>
            </w:r>
            <w:r w:rsidR="008922F8">
              <w:t>FP</w:t>
            </w:r>
            <w:r w:rsidR="008922F8" w:rsidRPr="008922F8">
              <w:t>4 e riservisti</w:t>
            </w:r>
            <w:r w:rsidR="008922F8">
              <w:t>, formazione e osservazione test psicoattitudinali.</w:t>
            </w:r>
          </w:p>
          <w:p w:rsidR="004F5377" w:rsidRDefault="004F5377" w:rsidP="00B359E4">
            <w:pPr>
              <w:pStyle w:val="Titolo4"/>
              <w:rPr>
                <w:b w:val="0"/>
                <w:noProof/>
              </w:rPr>
            </w:pPr>
          </w:p>
          <w:p w:rsidR="00D15490" w:rsidRPr="00D15490" w:rsidRDefault="00D15490" w:rsidP="00D15490"/>
          <w:p w:rsidR="008015B2" w:rsidRDefault="008015B2" w:rsidP="008015B2">
            <w:pPr>
              <w:pStyle w:val="Data"/>
              <w:rPr>
                <w:b/>
                <w:noProof/>
              </w:rPr>
            </w:pPr>
            <w:r>
              <w:rPr>
                <w:b/>
              </w:rPr>
              <w:t>AZIENDA</w:t>
            </w:r>
            <w:r w:rsidR="00275B12">
              <w:rPr>
                <w:b/>
              </w:rPr>
              <w:t>:</w:t>
            </w:r>
            <w:r w:rsidRPr="000E0FCC">
              <w:rPr>
                <w:b/>
                <w:noProof/>
              </w:rPr>
              <w:t xml:space="preserve"> </w:t>
            </w:r>
            <w:r w:rsidR="00275B12" w:rsidRPr="00275B12">
              <w:rPr>
                <w:noProof/>
              </w:rPr>
              <w:t>Istituto Gestalt Analitica -Centro Studi Psicosomatica</w:t>
            </w:r>
            <w:r w:rsidR="00275B12">
              <w:rPr>
                <w:noProof/>
              </w:rPr>
              <w:t xml:space="preserve"> -  Roma</w:t>
            </w:r>
          </w:p>
          <w:p w:rsidR="008015B2" w:rsidRPr="00275B12" w:rsidRDefault="008015B2" w:rsidP="008015B2">
            <w:r>
              <w:rPr>
                <w:b/>
              </w:rPr>
              <w:t>RUOLO</w:t>
            </w:r>
            <w:r w:rsidR="00275B12">
              <w:rPr>
                <w:b/>
              </w:rPr>
              <w:t xml:space="preserve">: </w:t>
            </w:r>
            <w:r w:rsidR="00275B12">
              <w:t xml:space="preserve">Tirocinio post </w:t>
            </w:r>
            <w:proofErr w:type="spellStart"/>
            <w:r w:rsidR="00275B12">
              <w:t>laurem</w:t>
            </w:r>
            <w:proofErr w:type="spellEnd"/>
            <w:r w:rsidR="00275B12">
              <w:t xml:space="preserve"> + collaborazione dottore in psicologia </w:t>
            </w:r>
          </w:p>
          <w:p w:rsidR="008015B2" w:rsidRPr="008922F8" w:rsidRDefault="008015B2" w:rsidP="008015B2">
            <w:pPr>
              <w:rPr>
                <w:b/>
                <w:noProof/>
              </w:rPr>
            </w:pPr>
            <w:r w:rsidRPr="008922F8">
              <w:rPr>
                <w:b/>
              </w:rPr>
              <w:t>PERIODO</w:t>
            </w:r>
            <w:r w:rsidR="00275B12">
              <w:rPr>
                <w:b/>
              </w:rPr>
              <w:t xml:space="preserve">: </w:t>
            </w:r>
            <w:r w:rsidR="00275B12">
              <w:t>dal 15 Marzo al 15 novembre- 8 mesi (2020)</w:t>
            </w:r>
          </w:p>
          <w:p w:rsidR="008015B2" w:rsidRPr="008922F8" w:rsidRDefault="008015B2" w:rsidP="008015B2">
            <w:pPr>
              <w:rPr>
                <w:b/>
                <w:noProof/>
              </w:rPr>
            </w:pPr>
            <w:r w:rsidRPr="008922F8">
              <w:rPr>
                <w:b/>
              </w:rPr>
              <w:t xml:space="preserve">ATTIVITA’ </w:t>
            </w:r>
            <w:r w:rsidR="00275B12" w:rsidRPr="00275B12">
              <w:t>Osservazione primo colloquio</w:t>
            </w:r>
            <w:r w:rsidR="00275B12" w:rsidRPr="00275B12">
              <w:rPr>
                <w:noProof/>
              </w:rPr>
              <w:t>- schede telefoniche</w:t>
            </w:r>
            <w:r w:rsidR="00275B12">
              <w:rPr>
                <w:noProof/>
              </w:rPr>
              <w:t>-</w:t>
            </w:r>
            <w:r w:rsidR="00275B12" w:rsidRPr="00275B12">
              <w:rPr>
                <w:noProof/>
              </w:rPr>
              <w:t>accoglienza e formazione nuovi</w:t>
            </w:r>
            <w:r w:rsidR="00275B12">
              <w:rPr>
                <w:b/>
                <w:noProof/>
              </w:rPr>
              <w:t xml:space="preserve"> </w:t>
            </w:r>
            <w:r w:rsidR="00275B12" w:rsidRPr="00275B12">
              <w:rPr>
                <w:noProof/>
              </w:rPr>
              <w:t>tirocinanti</w:t>
            </w:r>
            <w:r w:rsidR="00275B12" w:rsidRPr="00275B12">
              <w:rPr>
                <w:b/>
                <w:noProof/>
              </w:rPr>
              <w:t xml:space="preserve"> </w:t>
            </w:r>
            <w:r w:rsidR="00275B12" w:rsidRPr="00275B12">
              <w:rPr>
                <w:noProof/>
              </w:rPr>
              <w:t>- segretariato</w:t>
            </w:r>
            <w:r w:rsidR="00275B12">
              <w:rPr>
                <w:b/>
                <w:noProof/>
              </w:rPr>
              <w:t xml:space="preserve"> </w:t>
            </w:r>
          </w:p>
          <w:p w:rsidR="00D15490" w:rsidRPr="00D15490" w:rsidRDefault="00D15490" w:rsidP="00D15490"/>
          <w:p w:rsidR="00010991" w:rsidRPr="00275B12" w:rsidRDefault="00010991" w:rsidP="00010991">
            <w:pPr>
              <w:pStyle w:val="Data"/>
              <w:rPr>
                <w:noProof/>
              </w:rPr>
            </w:pPr>
            <w:r>
              <w:rPr>
                <w:b/>
              </w:rPr>
              <w:t>AZIENDA</w:t>
            </w:r>
            <w:r w:rsidR="00275B12">
              <w:rPr>
                <w:b/>
              </w:rPr>
              <w:t xml:space="preserve">: </w:t>
            </w:r>
            <w:proofErr w:type="spellStart"/>
            <w:r w:rsidR="00275B12">
              <w:t>Ifrep</w:t>
            </w:r>
            <w:proofErr w:type="spellEnd"/>
            <w:r w:rsidR="00275B12">
              <w:t xml:space="preserve">- 93 – </w:t>
            </w:r>
            <w:r w:rsidR="00275B12" w:rsidRPr="00275B12">
              <w:t>Centro di prevenzione e intervento</w:t>
            </w:r>
            <w:r w:rsidR="00275B12">
              <w:t xml:space="preserve"> - Roma </w:t>
            </w:r>
          </w:p>
          <w:p w:rsidR="00010991" w:rsidRPr="004F5377" w:rsidRDefault="00010991" w:rsidP="00010991">
            <w:pPr>
              <w:rPr>
                <w:b/>
              </w:rPr>
            </w:pPr>
            <w:r>
              <w:rPr>
                <w:b/>
              </w:rPr>
              <w:t>RUOLO</w:t>
            </w:r>
            <w:r w:rsidR="00D15490">
              <w:rPr>
                <w:b/>
              </w:rPr>
              <w:t xml:space="preserve">: </w:t>
            </w:r>
            <w:r w:rsidR="00D15490">
              <w:t xml:space="preserve">Tirocinio post </w:t>
            </w:r>
            <w:proofErr w:type="spellStart"/>
            <w:r w:rsidR="00D15490">
              <w:t>laurem</w:t>
            </w:r>
            <w:proofErr w:type="spellEnd"/>
            <w:r w:rsidR="00D15490">
              <w:t xml:space="preserve"> dottore in psicologia </w:t>
            </w:r>
          </w:p>
          <w:p w:rsidR="00010991" w:rsidRPr="008922F8" w:rsidRDefault="00010991" w:rsidP="00010991">
            <w:pPr>
              <w:rPr>
                <w:b/>
                <w:noProof/>
              </w:rPr>
            </w:pPr>
            <w:r w:rsidRPr="008922F8">
              <w:rPr>
                <w:b/>
              </w:rPr>
              <w:t>PERIODO</w:t>
            </w:r>
            <w:r w:rsidR="00D15490">
              <w:rPr>
                <w:b/>
              </w:rPr>
              <w:t>:</w:t>
            </w:r>
            <w:r w:rsidR="00D15490">
              <w:t xml:space="preserve"> Dal 15 Settembre al 15 Marzo- 6 mesi (2019-2020)</w:t>
            </w:r>
            <w:r w:rsidR="00D15490">
              <w:rPr>
                <w:b/>
              </w:rPr>
              <w:t xml:space="preserve"> </w:t>
            </w:r>
            <w:r w:rsidRPr="008922F8">
              <w:rPr>
                <w:b/>
              </w:rPr>
              <w:t xml:space="preserve"> </w:t>
            </w:r>
          </w:p>
          <w:p w:rsidR="00010991" w:rsidRDefault="00010991" w:rsidP="00010991">
            <w:r w:rsidRPr="008922F8">
              <w:rPr>
                <w:b/>
              </w:rPr>
              <w:t>ATTIVITA’</w:t>
            </w:r>
            <w:r w:rsidR="00D15490">
              <w:rPr>
                <w:b/>
              </w:rPr>
              <w:t xml:space="preserve">: </w:t>
            </w:r>
            <w:r w:rsidR="00D15490">
              <w:t>Schede telefoniche – supervisioni casi clinici – formazione e programmazione centro – segretariato.</w:t>
            </w:r>
          </w:p>
          <w:p w:rsidR="00D15490" w:rsidRDefault="00D15490" w:rsidP="00010991">
            <w:pPr>
              <w:rPr>
                <w:noProof/>
              </w:rPr>
            </w:pPr>
          </w:p>
          <w:p w:rsidR="00D15490" w:rsidRDefault="00D15490" w:rsidP="00010991">
            <w:r>
              <w:rPr>
                <w:b/>
              </w:rPr>
              <w:t xml:space="preserve">AZIENDA: </w:t>
            </w:r>
            <w:proofErr w:type="spellStart"/>
            <w:r w:rsidRPr="00D15490">
              <w:t>Axelerò</w:t>
            </w:r>
            <w:proofErr w:type="spellEnd"/>
            <w:r>
              <w:t xml:space="preserve"> –</w:t>
            </w:r>
            <w:r w:rsidRPr="00D15490">
              <w:t xml:space="preserve"> Roma</w:t>
            </w:r>
          </w:p>
          <w:p w:rsidR="00D15490" w:rsidRDefault="00D15490" w:rsidP="00010991">
            <w:r>
              <w:rPr>
                <w:b/>
              </w:rPr>
              <w:t xml:space="preserve">RUOLO: </w:t>
            </w:r>
            <w:r>
              <w:t xml:space="preserve">Call center </w:t>
            </w:r>
          </w:p>
          <w:p w:rsidR="00D15490" w:rsidRDefault="00D15490" w:rsidP="00010991">
            <w:pPr>
              <w:rPr>
                <w:noProof/>
              </w:rPr>
            </w:pPr>
            <w:r w:rsidRPr="00D15490">
              <w:rPr>
                <w:b/>
              </w:rPr>
              <w:t>PERIODO:</w:t>
            </w:r>
            <w:r>
              <w:rPr>
                <w:b/>
              </w:rPr>
              <w:t xml:space="preserve"> </w:t>
            </w:r>
            <w:r w:rsidRPr="00D15490">
              <w:rPr>
                <w:noProof/>
              </w:rPr>
              <w:t xml:space="preserve">dal </w:t>
            </w:r>
            <w:r>
              <w:rPr>
                <w:noProof/>
              </w:rPr>
              <w:t xml:space="preserve">aprile </w:t>
            </w:r>
            <w:r w:rsidRPr="00D15490">
              <w:rPr>
                <w:noProof/>
              </w:rPr>
              <w:t>2016 a ottobre 2016</w:t>
            </w:r>
            <w:r>
              <w:rPr>
                <w:noProof/>
              </w:rPr>
              <w:t xml:space="preserve"> – 7 mesi (2016)</w:t>
            </w:r>
          </w:p>
          <w:p w:rsidR="004D3011" w:rsidRPr="00636C45" w:rsidRDefault="00D15490" w:rsidP="00036450">
            <w:r w:rsidRPr="008922F8">
              <w:rPr>
                <w:b/>
              </w:rPr>
              <w:t>ATTIVITA</w:t>
            </w:r>
            <w:r>
              <w:rPr>
                <w:b/>
              </w:rPr>
              <w:t xml:space="preserve">: </w:t>
            </w:r>
            <w:r>
              <w:t xml:space="preserve">Vendita pacchetto </w:t>
            </w:r>
            <w:proofErr w:type="spellStart"/>
            <w:r>
              <w:t>axelerò</w:t>
            </w:r>
            <w:proofErr w:type="spellEnd"/>
          </w:p>
          <w:p w:rsidR="00E64E05" w:rsidRPr="00D943D0" w:rsidRDefault="00E64E05" w:rsidP="00D943D0">
            <w:pPr>
              <w:pStyle w:val="Titolo2"/>
              <w:rPr>
                <w:noProof/>
              </w:rPr>
            </w:pPr>
            <w:r>
              <w:rPr>
                <w:noProof/>
              </w:rPr>
              <w:t>ALTRE COMPETENZE</w:t>
            </w:r>
          </w:p>
          <w:p w:rsidR="00E64E05" w:rsidRDefault="00E64E05" w:rsidP="00E64E05">
            <w:r>
              <w:t xml:space="preserve">Buona conoscenza ed uso del PC e del sistema operativo Windows, buona conoscenza del pacchetto Office (Word ed Excel); </w:t>
            </w:r>
          </w:p>
          <w:p w:rsidR="00E64E05" w:rsidRDefault="00E64E05" w:rsidP="00E64E05">
            <w:r>
              <w:t>Ottima conoscenza di internet, dei motori di ricerca e dei sistemi di posta elettronica;</w:t>
            </w:r>
          </w:p>
          <w:p w:rsidR="0054573B" w:rsidRDefault="0054573B" w:rsidP="00E64E05">
            <w:r>
              <w:t>conoscenza lingua: Italiano livello C2 (madrelingua)</w:t>
            </w:r>
          </w:p>
          <w:p w:rsidR="00E64E05" w:rsidRDefault="00450D15" w:rsidP="00E64E05">
            <w:r w:rsidRPr="00450D15">
              <w:rPr>
                <w:i/>
              </w:rPr>
              <w:t>Conoscenza lingue</w:t>
            </w:r>
            <w:r>
              <w:t>:</w:t>
            </w:r>
            <w:r w:rsidR="00E64E05">
              <w:t xml:space="preserve"> </w:t>
            </w:r>
            <w:r w:rsidR="00D15490">
              <w:t>I</w:t>
            </w:r>
            <w:r w:rsidR="00E64E05">
              <w:t xml:space="preserve">nglese livello </w:t>
            </w:r>
            <w:r w:rsidR="00F11F56">
              <w:t>B1</w:t>
            </w:r>
          </w:p>
          <w:p w:rsidR="00E64E05" w:rsidRDefault="00D15490" w:rsidP="00E64E05">
            <w:r>
              <w:t>Conoscenza lingue: Francese livello C1 (madrelingua</w:t>
            </w:r>
            <w:r w:rsidR="0054573B">
              <w:t>)</w:t>
            </w:r>
          </w:p>
          <w:p w:rsidR="00E64E05" w:rsidRPr="00636C45" w:rsidRDefault="00E64E05" w:rsidP="00E64E05">
            <w:pPr>
              <w:pStyle w:val="Titolo2"/>
              <w:rPr>
                <w:noProof/>
              </w:rPr>
            </w:pPr>
            <w:r>
              <w:rPr>
                <w:noProof/>
              </w:rPr>
              <w:lastRenderedPageBreak/>
              <w:t>ALTRE informazioni</w:t>
            </w:r>
          </w:p>
          <w:p w:rsidR="00E64E05" w:rsidRPr="004F5377" w:rsidRDefault="00E64E05" w:rsidP="00E64E05">
            <w:pPr>
              <w:rPr>
                <w:noProof/>
              </w:rPr>
            </w:pPr>
            <w:r>
              <w:rPr>
                <w:noProof/>
                <w:color w:val="FFFFFF" w:themeColor="background1"/>
              </w:rPr>
              <w:t>IN</w:t>
            </w:r>
          </w:p>
          <w:p w:rsidR="00F11F56" w:rsidRDefault="00F11F56" w:rsidP="00E64E05">
            <w:pPr>
              <w:rPr>
                <w:noProof/>
              </w:rPr>
            </w:pPr>
          </w:p>
          <w:p w:rsidR="00E64E05" w:rsidRDefault="0054573B" w:rsidP="00E64E05">
            <w:pPr>
              <w:rPr>
                <w:noProof/>
              </w:rPr>
            </w:pPr>
            <w:r>
              <w:rPr>
                <w:noProof/>
              </w:rPr>
              <w:t xml:space="preserve">Non </w:t>
            </w:r>
            <w:r w:rsidR="00E64E05">
              <w:rPr>
                <w:noProof/>
              </w:rPr>
              <w:t>automunito</w:t>
            </w:r>
          </w:p>
          <w:p w:rsidR="002B7223" w:rsidRDefault="00E64E05" w:rsidP="00E64E05">
            <w:pPr>
              <w:rPr>
                <w:noProof/>
              </w:rPr>
            </w:pPr>
            <w:r>
              <w:rPr>
                <w:noProof/>
              </w:rPr>
              <w:t>Disponibile a lavoro su turni</w:t>
            </w:r>
          </w:p>
          <w:p w:rsidR="0054573B" w:rsidRDefault="0023295F" w:rsidP="00E64E05">
            <w:pPr>
              <w:rPr>
                <w:noProof/>
              </w:rPr>
            </w:pPr>
            <w:r>
              <w:rPr>
                <w:noProof/>
              </w:rPr>
              <w:t>I</w:t>
            </w:r>
            <w:r w:rsidR="0054573B">
              <w:rPr>
                <w:noProof/>
              </w:rPr>
              <w:t>n possesso di partita Iva</w:t>
            </w:r>
          </w:p>
          <w:p w:rsidR="00E64E05" w:rsidRDefault="00E64E05" w:rsidP="00E64E05">
            <w:pPr>
              <w:rPr>
                <w:noProof/>
              </w:rPr>
            </w:pPr>
          </w:p>
          <w:p w:rsidR="00E64E05" w:rsidRDefault="00E64E05" w:rsidP="00E64E05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Default="00E64E05" w:rsidP="004F5377">
            <w:pPr>
              <w:rPr>
                <w:noProof/>
              </w:rPr>
            </w:pPr>
          </w:p>
          <w:p w:rsidR="00E64E05" w:rsidRPr="00636C45" w:rsidRDefault="00E64E05" w:rsidP="004F5377">
            <w:pPr>
              <w:rPr>
                <w:noProof/>
                <w:color w:val="FFFFFF" w:themeColor="background1"/>
              </w:rPr>
            </w:pPr>
          </w:p>
        </w:tc>
      </w:tr>
    </w:tbl>
    <w:p w:rsidR="0043117B" w:rsidRPr="00636C45" w:rsidRDefault="000A6FBA" w:rsidP="000C45FF">
      <w:pPr>
        <w:tabs>
          <w:tab w:val="left" w:pos="990"/>
        </w:tabs>
        <w:rPr>
          <w:noProof/>
        </w:rPr>
      </w:pPr>
    </w:p>
    <w:sectPr w:rsidR="0043117B" w:rsidRPr="00636C45" w:rsidSect="006037EC">
      <w:headerReference w:type="default" r:id="rId11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FBA" w:rsidRDefault="000A6FBA" w:rsidP="000C45FF">
      <w:r>
        <w:separator/>
      </w:r>
    </w:p>
  </w:endnote>
  <w:endnote w:type="continuationSeparator" w:id="0">
    <w:p w:rsidR="000A6FBA" w:rsidRDefault="000A6FB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FBA" w:rsidRDefault="000A6FBA" w:rsidP="000C45FF">
      <w:r>
        <w:separator/>
      </w:r>
    </w:p>
  </w:footnote>
  <w:footnote w:type="continuationSeparator" w:id="0">
    <w:p w:rsidR="000A6FBA" w:rsidRDefault="000A6FB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5FF" w:rsidRPr="00D9260E" w:rsidRDefault="000C45FF">
    <w:pPr>
      <w:pStyle w:val="Intestazione"/>
    </w:pPr>
    <w:r w:rsidRPr="00D9260E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D6F4968" wp14:editId="13F6376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Elemento grafico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prstClr val="black"/>
                      <a:srgbClr val="0070C0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2D516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342405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7C0D5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0868EE6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D8BCA2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0AD0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DCDFFA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80024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F0638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46DC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326064F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18F18CC"/>
    <w:multiLevelType w:val="hybridMultilevel"/>
    <w:tmpl w:val="070841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D13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CF046B"/>
    <w:multiLevelType w:val="multilevel"/>
    <w:tmpl w:val="61F0A32C"/>
    <w:styleLink w:val="Elencopuntato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509C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9A"/>
    <w:rsid w:val="00010991"/>
    <w:rsid w:val="00036450"/>
    <w:rsid w:val="0006344C"/>
    <w:rsid w:val="00094499"/>
    <w:rsid w:val="000A6FBA"/>
    <w:rsid w:val="000C45FF"/>
    <w:rsid w:val="000E0FCC"/>
    <w:rsid w:val="000E3FD1"/>
    <w:rsid w:val="00112054"/>
    <w:rsid w:val="001424E5"/>
    <w:rsid w:val="001525E1"/>
    <w:rsid w:val="00180329"/>
    <w:rsid w:val="0019001F"/>
    <w:rsid w:val="001A2083"/>
    <w:rsid w:val="001A74A5"/>
    <w:rsid w:val="001B29BE"/>
    <w:rsid w:val="001B2ABD"/>
    <w:rsid w:val="001E0391"/>
    <w:rsid w:val="001E1759"/>
    <w:rsid w:val="001F12E7"/>
    <w:rsid w:val="001F1ECC"/>
    <w:rsid w:val="00225605"/>
    <w:rsid w:val="0023295F"/>
    <w:rsid w:val="002400EB"/>
    <w:rsid w:val="00256CF7"/>
    <w:rsid w:val="00275B12"/>
    <w:rsid w:val="00276FA8"/>
    <w:rsid w:val="00281FD5"/>
    <w:rsid w:val="002A7137"/>
    <w:rsid w:val="002B7223"/>
    <w:rsid w:val="002D3CA3"/>
    <w:rsid w:val="002E16CD"/>
    <w:rsid w:val="002F5C82"/>
    <w:rsid w:val="0030481B"/>
    <w:rsid w:val="003156FC"/>
    <w:rsid w:val="003254B5"/>
    <w:rsid w:val="003361BB"/>
    <w:rsid w:val="0037121F"/>
    <w:rsid w:val="003A6B7D"/>
    <w:rsid w:val="003B06CA"/>
    <w:rsid w:val="003C69E6"/>
    <w:rsid w:val="003D0944"/>
    <w:rsid w:val="003E2F0F"/>
    <w:rsid w:val="004071FC"/>
    <w:rsid w:val="004142CD"/>
    <w:rsid w:val="00445947"/>
    <w:rsid w:val="00450D15"/>
    <w:rsid w:val="00471192"/>
    <w:rsid w:val="004813B3"/>
    <w:rsid w:val="00496591"/>
    <w:rsid w:val="004C63E4"/>
    <w:rsid w:val="004D3011"/>
    <w:rsid w:val="004F5377"/>
    <w:rsid w:val="005262AC"/>
    <w:rsid w:val="0054573B"/>
    <w:rsid w:val="005B6622"/>
    <w:rsid w:val="005E39D5"/>
    <w:rsid w:val="005F6559"/>
    <w:rsid w:val="00600670"/>
    <w:rsid w:val="006037EC"/>
    <w:rsid w:val="0062123A"/>
    <w:rsid w:val="00636C45"/>
    <w:rsid w:val="00646E75"/>
    <w:rsid w:val="006771D0"/>
    <w:rsid w:val="00715FCB"/>
    <w:rsid w:val="00735DAF"/>
    <w:rsid w:val="00743101"/>
    <w:rsid w:val="007775E1"/>
    <w:rsid w:val="007867A0"/>
    <w:rsid w:val="00787382"/>
    <w:rsid w:val="007927F5"/>
    <w:rsid w:val="008015B2"/>
    <w:rsid w:val="00802CA0"/>
    <w:rsid w:val="008922F8"/>
    <w:rsid w:val="009260CD"/>
    <w:rsid w:val="00952C25"/>
    <w:rsid w:val="00974B9A"/>
    <w:rsid w:val="009E3A6D"/>
    <w:rsid w:val="00A2118D"/>
    <w:rsid w:val="00A33817"/>
    <w:rsid w:val="00A475EF"/>
    <w:rsid w:val="00A62B3F"/>
    <w:rsid w:val="00A65151"/>
    <w:rsid w:val="00A75F59"/>
    <w:rsid w:val="00AD76E2"/>
    <w:rsid w:val="00AF23B5"/>
    <w:rsid w:val="00B20152"/>
    <w:rsid w:val="00B2724D"/>
    <w:rsid w:val="00B359E4"/>
    <w:rsid w:val="00B47CDA"/>
    <w:rsid w:val="00B57D98"/>
    <w:rsid w:val="00B70850"/>
    <w:rsid w:val="00B72F08"/>
    <w:rsid w:val="00BF7EEC"/>
    <w:rsid w:val="00C0463E"/>
    <w:rsid w:val="00C066B6"/>
    <w:rsid w:val="00C1362B"/>
    <w:rsid w:val="00C37BA1"/>
    <w:rsid w:val="00C4411D"/>
    <w:rsid w:val="00C4674C"/>
    <w:rsid w:val="00C506CF"/>
    <w:rsid w:val="00C72BED"/>
    <w:rsid w:val="00C9578B"/>
    <w:rsid w:val="00CA0175"/>
    <w:rsid w:val="00CA2D56"/>
    <w:rsid w:val="00CA457E"/>
    <w:rsid w:val="00CA6639"/>
    <w:rsid w:val="00CB0055"/>
    <w:rsid w:val="00CC0C6D"/>
    <w:rsid w:val="00D04BFE"/>
    <w:rsid w:val="00D15490"/>
    <w:rsid w:val="00D2522B"/>
    <w:rsid w:val="00D422DE"/>
    <w:rsid w:val="00D5459D"/>
    <w:rsid w:val="00D9260E"/>
    <w:rsid w:val="00D943D0"/>
    <w:rsid w:val="00DA1F4D"/>
    <w:rsid w:val="00DD172A"/>
    <w:rsid w:val="00E21F1E"/>
    <w:rsid w:val="00E25A26"/>
    <w:rsid w:val="00E41D23"/>
    <w:rsid w:val="00E4381A"/>
    <w:rsid w:val="00E55D74"/>
    <w:rsid w:val="00E6263C"/>
    <w:rsid w:val="00E64E05"/>
    <w:rsid w:val="00F11F56"/>
    <w:rsid w:val="00F35719"/>
    <w:rsid w:val="00F60274"/>
    <w:rsid w:val="00F77FB9"/>
    <w:rsid w:val="00F9756B"/>
    <w:rsid w:val="00FB068F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8353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260E"/>
    <w:rPr>
      <w:rFonts w:ascii="Century Gothic" w:hAnsi="Century Gothic"/>
      <w:sz w:val="18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260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9260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9260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9260E"/>
    <w:pPr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D9260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D9260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D9260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D9260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D9260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9260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260E"/>
    <w:rPr>
      <w:caps/>
      <w:color w:val="000000" w:themeColor="text1"/>
      <w:sz w:val="9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D9260E"/>
    <w:rPr>
      <w:rFonts w:ascii="Century Gothic" w:hAnsi="Century Gothic"/>
      <w:caps/>
      <w:color w:val="000000" w:themeColor="text1"/>
      <w:sz w:val="96"/>
      <w:szCs w:val="76"/>
    </w:rPr>
  </w:style>
  <w:style w:type="character" w:styleId="Enfasicorsivo">
    <w:name w:val="Emphasis"/>
    <w:basedOn w:val="Carpredefinitoparagrafo"/>
    <w:uiPriority w:val="11"/>
    <w:semiHidden/>
    <w:qFormat/>
    <w:rsid w:val="00D9260E"/>
    <w:rPr>
      <w:rFonts w:ascii="Century Gothic" w:hAnsi="Century Gothic"/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260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e"/>
    <w:next w:val="Normale"/>
    <w:link w:val="DataCarattere"/>
    <w:uiPriority w:val="99"/>
    <w:rsid w:val="00D9260E"/>
  </w:style>
  <w:style w:type="character" w:customStyle="1" w:styleId="DataCarattere">
    <w:name w:val="Data Carattere"/>
    <w:basedOn w:val="Carpredefinitoparagrafo"/>
    <w:link w:val="Data"/>
    <w:uiPriority w:val="99"/>
    <w:rsid w:val="00D9260E"/>
    <w:rPr>
      <w:rFonts w:ascii="Century Gothic" w:hAnsi="Century Gothic"/>
      <w:sz w:val="18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9260E"/>
    <w:rPr>
      <w:rFonts w:ascii="Century Gothic" w:hAnsi="Century Gothic"/>
      <w:color w:val="B85A22" w:themeColor="accent2" w:themeShade="B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D9260E"/>
    <w:rPr>
      <w:rFonts w:ascii="Century Gothic" w:hAnsi="Century Gothic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rsid w:val="00D9260E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Pidipagina">
    <w:name w:val="footer"/>
    <w:basedOn w:val="Normale"/>
    <w:link w:val="PidipaginaCarattere"/>
    <w:uiPriority w:val="99"/>
    <w:semiHidden/>
    <w:rsid w:val="00D9260E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Grigliatabella">
    <w:name w:val="Table Grid"/>
    <w:basedOn w:val="Tabellanormale"/>
    <w:uiPriority w:val="39"/>
    <w:rsid w:val="00D9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9260E"/>
    <w:rPr>
      <w:rFonts w:ascii="Century Gothic" w:hAnsi="Century Gothic"/>
      <w:color w:val="80808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260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260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9260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260E"/>
    <w:rPr>
      <w:rFonts w:ascii="Century Gothic" w:hAnsi="Century Gothic"/>
      <w:b/>
      <w:sz w:val="18"/>
      <w:szCs w:val="22"/>
    </w:rPr>
  </w:style>
  <w:style w:type="character" w:customStyle="1" w:styleId="Menzione1">
    <w:name w:val="Menzione1"/>
    <w:basedOn w:val="Carpredefinitoparagrafo"/>
    <w:uiPriority w:val="99"/>
    <w:semiHidden/>
    <w:unhideWhenUsed/>
    <w:rsid w:val="00D9260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D9260E"/>
    <w:pPr>
      <w:numPr>
        <w:numId w:val="1"/>
      </w:numPr>
    </w:pPr>
  </w:style>
  <w:style w:type="numbering" w:styleId="1ai">
    <w:name w:val="Outline List 1"/>
    <w:basedOn w:val="Nessunelenco"/>
    <w:uiPriority w:val="99"/>
    <w:semiHidden/>
    <w:unhideWhenUsed/>
    <w:rsid w:val="00D9260E"/>
    <w:pPr>
      <w:numPr>
        <w:numId w:val="2"/>
      </w:numPr>
    </w:pPr>
  </w:style>
  <w:style w:type="character" w:styleId="CodiceHTML">
    <w:name w:val="HTML Code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D9260E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D9260E"/>
    <w:rPr>
      <w:rFonts w:ascii="Century Gothic" w:hAnsi="Century Gothic"/>
      <w:i/>
      <w:iCs/>
      <w:sz w:val="18"/>
      <w:szCs w:val="22"/>
    </w:rPr>
  </w:style>
  <w:style w:type="character" w:styleId="DefinizioneHTML">
    <w:name w:val="HTML Definition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character" w:styleId="MacchinadascrivereHTML">
    <w:name w:val="HTML Typewriter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D9260E"/>
    <w:rPr>
      <w:rFonts w:ascii="Consolas" w:hAnsi="Consolas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character" w:styleId="TastieraHTML">
    <w:name w:val="HTML Keyboard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9260E"/>
    <w:rPr>
      <w:rFonts w:ascii="Consolas" w:hAnsi="Consolas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rsid w:val="00D9260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rsid w:val="00D9260E"/>
    <w:pPr>
      <w:spacing w:after="100"/>
      <w:ind w:left="180"/>
    </w:pPr>
  </w:style>
  <w:style w:type="paragraph" w:styleId="Sommario3">
    <w:name w:val="toc 3"/>
    <w:basedOn w:val="Normale"/>
    <w:next w:val="Normale"/>
    <w:autoRedefine/>
    <w:uiPriority w:val="39"/>
    <w:semiHidden/>
    <w:rsid w:val="00D9260E"/>
    <w:pPr>
      <w:spacing w:after="100"/>
      <w:ind w:left="360"/>
    </w:pPr>
  </w:style>
  <w:style w:type="paragraph" w:styleId="Sommario4">
    <w:name w:val="toc 4"/>
    <w:basedOn w:val="Normale"/>
    <w:next w:val="Normale"/>
    <w:autoRedefine/>
    <w:uiPriority w:val="39"/>
    <w:semiHidden/>
    <w:rsid w:val="00D9260E"/>
    <w:pPr>
      <w:spacing w:after="100"/>
      <w:ind w:left="540"/>
    </w:pPr>
  </w:style>
  <w:style w:type="paragraph" w:styleId="Sommario5">
    <w:name w:val="toc 5"/>
    <w:basedOn w:val="Normale"/>
    <w:next w:val="Normale"/>
    <w:autoRedefine/>
    <w:uiPriority w:val="39"/>
    <w:semiHidden/>
    <w:rsid w:val="00D9260E"/>
    <w:pPr>
      <w:spacing w:after="100"/>
      <w:ind w:left="720"/>
    </w:pPr>
  </w:style>
  <w:style w:type="paragraph" w:styleId="Sommario6">
    <w:name w:val="toc 6"/>
    <w:basedOn w:val="Normale"/>
    <w:next w:val="Normale"/>
    <w:autoRedefine/>
    <w:uiPriority w:val="39"/>
    <w:semiHidden/>
    <w:rsid w:val="00D9260E"/>
    <w:pPr>
      <w:spacing w:after="100"/>
      <w:ind w:left="900"/>
    </w:pPr>
  </w:style>
  <w:style w:type="paragraph" w:styleId="Sommario7">
    <w:name w:val="toc 7"/>
    <w:basedOn w:val="Normale"/>
    <w:next w:val="Normale"/>
    <w:autoRedefine/>
    <w:uiPriority w:val="39"/>
    <w:semiHidden/>
    <w:rsid w:val="00D9260E"/>
    <w:pPr>
      <w:spacing w:after="100"/>
      <w:ind w:left="1080"/>
    </w:pPr>
  </w:style>
  <w:style w:type="paragraph" w:styleId="Sommario8">
    <w:name w:val="toc 8"/>
    <w:basedOn w:val="Normale"/>
    <w:next w:val="Normale"/>
    <w:autoRedefine/>
    <w:uiPriority w:val="39"/>
    <w:semiHidden/>
    <w:rsid w:val="00D9260E"/>
    <w:pPr>
      <w:spacing w:after="100"/>
      <w:ind w:left="1260"/>
    </w:pPr>
  </w:style>
  <w:style w:type="paragraph" w:styleId="Sommario9">
    <w:name w:val="toc 9"/>
    <w:basedOn w:val="Normale"/>
    <w:next w:val="Normale"/>
    <w:autoRedefine/>
    <w:uiPriority w:val="39"/>
    <w:semiHidden/>
    <w:rsid w:val="00D9260E"/>
    <w:pPr>
      <w:spacing w:after="100"/>
      <w:ind w:left="144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9260E"/>
    <w:pPr>
      <w:outlineLvl w:val="9"/>
    </w:pPr>
  </w:style>
  <w:style w:type="character" w:styleId="Riferimentodelicato">
    <w:name w:val="Subtle Reference"/>
    <w:basedOn w:val="Carpredefinitoparagrafo"/>
    <w:uiPriority w:val="31"/>
    <w:semiHidden/>
    <w:qFormat/>
    <w:rsid w:val="00D9260E"/>
    <w:rPr>
      <w:rFonts w:ascii="Century Gothic" w:hAnsi="Century Gothic"/>
      <w:smallCaps/>
      <w:color w:val="5A5A5A" w:themeColor="text1" w:themeTint="A5"/>
    </w:rPr>
  </w:style>
  <w:style w:type="character" w:styleId="Enfasidelicata">
    <w:name w:val="Subtle Emphasis"/>
    <w:basedOn w:val="Carpredefinitoparagrafo"/>
    <w:uiPriority w:val="19"/>
    <w:semiHidden/>
    <w:qFormat/>
    <w:rsid w:val="00D9260E"/>
    <w:rPr>
      <w:rFonts w:ascii="Century Gothic" w:hAnsi="Century Gothic"/>
      <w:i/>
      <w:iCs/>
      <w:color w:val="404040" w:themeColor="text1" w:themeTint="BF"/>
    </w:rPr>
  </w:style>
  <w:style w:type="table" w:styleId="Tabellaprofessionale">
    <w:name w:val="Table Professional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D9260E"/>
  </w:style>
  <w:style w:type="character" w:styleId="Titolodellibro">
    <w:name w:val="Book Title"/>
    <w:basedOn w:val="Carpredefinitoparagrafo"/>
    <w:uiPriority w:val="33"/>
    <w:semiHidden/>
    <w:qFormat/>
    <w:rsid w:val="00D9260E"/>
    <w:rPr>
      <w:rFonts w:ascii="Century Gothic" w:hAnsi="Century Gothic"/>
      <w:b/>
      <w:bCs/>
      <w:i/>
      <w:iCs/>
      <w:spacing w:val="5"/>
    </w:rPr>
  </w:style>
  <w:style w:type="character" w:customStyle="1" w:styleId="Hashtag1">
    <w:name w:val="Hashtag1"/>
    <w:basedOn w:val="Carpredefinitoparagrafo"/>
    <w:uiPriority w:val="99"/>
    <w:semiHidden/>
    <w:unhideWhenUsed/>
    <w:rsid w:val="00D9260E"/>
    <w:rPr>
      <w:rFonts w:ascii="Century Gothic" w:hAnsi="Century Gothic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D926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D9260E"/>
    <w:rPr>
      <w:rFonts w:ascii="Century Gothic" w:eastAsiaTheme="majorEastAsia" w:hAnsi="Century Gothic" w:cstheme="majorBidi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D926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D9260E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D9260E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D9260E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D9260E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D9260E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D926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D926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D926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D926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D926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D9260E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D9260E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D9260E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D9260E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D9260E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semiHidden/>
    <w:qFormat/>
    <w:rsid w:val="00D9260E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D9260E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D9260E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D9260E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D9260E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D9260E"/>
    <w:pPr>
      <w:numPr>
        <w:numId w:val="7"/>
      </w:numPr>
      <w:contextualSpacing/>
    </w:pPr>
  </w:style>
  <w:style w:type="paragraph" w:styleId="Puntoelenco">
    <w:name w:val="List Bullet"/>
    <w:basedOn w:val="Normale"/>
    <w:uiPriority w:val="99"/>
    <w:unhideWhenUsed/>
    <w:rsid w:val="00D9260E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D9260E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D9260E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D9260E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D9260E"/>
    <w:pPr>
      <w:numPr>
        <w:numId w:val="12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D9260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D9260E"/>
  </w:style>
  <w:style w:type="paragraph" w:styleId="Testomacro">
    <w:name w:val="macro"/>
    <w:link w:val="TestomacroCarattere"/>
    <w:uiPriority w:val="99"/>
    <w:semiHidden/>
    <w:unhideWhenUsed/>
    <w:rsid w:val="00D926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D9260E"/>
    <w:rPr>
      <w:rFonts w:ascii="Consolas" w:hAnsi="Consolas"/>
      <w:sz w:val="20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D9260E"/>
    <w:rPr>
      <w:rFonts w:eastAsiaTheme="majorEastAsia" w:cstheme="majorBidi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9260E"/>
    <w:rPr>
      <w:rFonts w:ascii="Century Gothic" w:hAnsi="Century Gothic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9260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9260E"/>
    <w:rPr>
      <w:rFonts w:ascii="Century Gothic" w:hAnsi="Century Gothic"/>
      <w:sz w:val="20"/>
      <w:szCs w:val="20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D9260E"/>
    <w:pPr>
      <w:ind w:left="180" w:hanging="180"/>
    </w:pPr>
  </w:style>
  <w:style w:type="paragraph" w:styleId="Titoloindicefonti">
    <w:name w:val="toa heading"/>
    <w:basedOn w:val="Normale"/>
    <w:next w:val="Normale"/>
    <w:uiPriority w:val="99"/>
    <w:semiHidden/>
    <w:rsid w:val="00D9260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semiHidden/>
    <w:qFormat/>
    <w:rsid w:val="00D926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D9260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Elencoacolori">
    <w:name w:val="Colorful List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D9260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D926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D926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260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260E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26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260E"/>
    <w:rPr>
      <w:rFonts w:ascii="Century Gothic" w:hAnsi="Century Gothic"/>
      <w:b/>
      <w:b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9260E"/>
    <w:rPr>
      <w:rFonts w:ascii="Century Gothic" w:hAnsi="Century Gothic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60E"/>
    <w:rPr>
      <w:rFonts w:ascii="Microsoft YaHei UI" w:eastAsia="Microsoft YaHei UI" w:hAnsi="Microsoft YaHei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60E"/>
    <w:rPr>
      <w:rFonts w:ascii="Microsoft YaHei UI" w:eastAsia="Microsoft YaHei UI" w:hAnsi="Microsoft YaHei UI"/>
      <w:sz w:val="18"/>
      <w:szCs w:val="18"/>
    </w:rPr>
  </w:style>
  <w:style w:type="paragraph" w:styleId="Indirizzodestinatario">
    <w:name w:val="envelope address"/>
    <w:basedOn w:val="Normale"/>
    <w:uiPriority w:val="99"/>
    <w:semiHidden/>
    <w:unhideWhenUsed/>
    <w:rsid w:val="00D9260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Testodelblocco">
    <w:name w:val="Block Text"/>
    <w:basedOn w:val="Normale"/>
    <w:uiPriority w:val="99"/>
    <w:semiHidden/>
    <w:unhideWhenUsed/>
    <w:rsid w:val="00D9260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9260E"/>
    <w:rPr>
      <w:rFonts w:ascii="Microsoft YaHei UI" w:eastAsia="Microsoft YaHei UI" w:hAnsi="Microsoft YaHei UI"/>
      <w:szCs w:val="18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9260E"/>
    <w:rPr>
      <w:rFonts w:ascii="Microsoft YaHei UI" w:eastAsia="Microsoft YaHei UI" w:hAnsi="Microsoft YaHei UI"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260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260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260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260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260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oloSezione">
    <w:name w:val="Outline List 3"/>
    <w:basedOn w:val="Nessunelenco"/>
    <w:uiPriority w:val="99"/>
    <w:semiHidden/>
    <w:unhideWhenUsed/>
    <w:rsid w:val="00D9260E"/>
    <w:pPr>
      <w:numPr>
        <w:numId w:val="13"/>
      </w:numPr>
    </w:pPr>
  </w:style>
  <w:style w:type="table" w:styleId="Tabellasemplice-1">
    <w:name w:val="Plain Table 1"/>
    <w:basedOn w:val="Tabellanormale"/>
    <w:uiPriority w:val="41"/>
    <w:rsid w:val="00D9260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D926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D926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D9260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D9260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D9260E"/>
    <w:rPr>
      <w:rFonts w:ascii="Century Gothic" w:hAnsi="Century Gothic"/>
      <w:sz w:val="18"/>
      <w:szCs w:val="22"/>
    </w:rPr>
  </w:style>
  <w:style w:type="character" w:styleId="Riferimentointenso">
    <w:name w:val="Intense Reference"/>
    <w:basedOn w:val="Carpredefinitoparagrafo"/>
    <w:uiPriority w:val="32"/>
    <w:semiHidden/>
    <w:qFormat/>
    <w:rsid w:val="00D9260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qFormat/>
    <w:rsid w:val="00D9260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D9260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Enfasiintensa">
    <w:name w:val="Intense Emphasis"/>
    <w:basedOn w:val="Carpredefinitoparagrafo"/>
    <w:uiPriority w:val="21"/>
    <w:semiHidden/>
    <w:qFormat/>
    <w:rsid w:val="00D9260E"/>
    <w:rPr>
      <w:rFonts w:ascii="Century Gothic" w:hAnsi="Century Gothic"/>
      <w:i/>
      <w:iCs/>
      <w:color w:val="94B6D2" w:themeColor="accent1"/>
    </w:rPr>
  </w:style>
  <w:style w:type="paragraph" w:styleId="NormaleWeb">
    <w:name w:val="Normal (Web)"/>
    <w:basedOn w:val="Normale"/>
    <w:uiPriority w:val="99"/>
    <w:semiHidden/>
    <w:unhideWhenUsed/>
    <w:rsid w:val="00D9260E"/>
    <w:rPr>
      <w:rFonts w:ascii="Times New Roman" w:hAnsi="Times New Roman" w:cs="Times New Roman"/>
      <w:sz w:val="24"/>
      <w:szCs w:val="24"/>
    </w:rPr>
  </w:style>
  <w:style w:type="character" w:customStyle="1" w:styleId="Collegamentoipertestualeintelligente1">
    <w:name w:val="Collegamento ipertestuale intelligente1"/>
    <w:basedOn w:val="Carpredefinitoparagrafo"/>
    <w:uiPriority w:val="99"/>
    <w:semiHidden/>
    <w:unhideWhenUsed/>
    <w:rsid w:val="00D9260E"/>
    <w:rPr>
      <w:rFonts w:ascii="Century Gothic" w:hAnsi="Century Gothic"/>
      <w:u w:val="dotte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9260E"/>
    <w:rPr>
      <w:rFonts w:ascii="Century Gothic" w:hAnsi="Century Gothic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26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9260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9260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260E"/>
    <w:rPr>
      <w:rFonts w:ascii="Century Gothic" w:hAnsi="Century Gothic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9260E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9260E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9260E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9260E"/>
    <w:rPr>
      <w:rFonts w:ascii="Century Gothic" w:hAnsi="Century Gothic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D9260E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D9260E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normale">
    <w:name w:val="Normal Indent"/>
    <w:basedOn w:val="Normale"/>
    <w:uiPriority w:val="99"/>
    <w:semiHidden/>
    <w:unhideWhenUsed/>
    <w:rsid w:val="00D9260E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D9260E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contemporanea">
    <w:name w:val="Table Contemporary"/>
    <w:basedOn w:val="Tabellanormale"/>
    <w:uiPriority w:val="99"/>
    <w:semiHidden/>
    <w:unhideWhenUsed/>
    <w:rsid w:val="00D926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D9260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2">
    <w:name w:val="List Table 2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Elencotab3">
    <w:name w:val="List Table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D9260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D9260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D9260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D9260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D9260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D9260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D9260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D9260E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D9260E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colonne1">
    <w:name w:val="Table Columns 1"/>
    <w:basedOn w:val="Tabellanormale"/>
    <w:uiPriority w:val="99"/>
    <w:semiHidden/>
    <w:unhideWhenUsed/>
    <w:rsid w:val="00D9260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D926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D926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D926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D926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D9260E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semplice1">
    <w:name w:val="Table Simple 1"/>
    <w:basedOn w:val="Tabellanormale"/>
    <w:uiPriority w:val="99"/>
    <w:semiHidden/>
    <w:unhideWhenUsed/>
    <w:rsid w:val="00D926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D926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D926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D926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D9260E"/>
    <w:pPr>
      <w:ind w:left="180" w:hanging="18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D9260E"/>
    <w:pPr>
      <w:ind w:left="360" w:hanging="18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D9260E"/>
    <w:pPr>
      <w:ind w:left="540" w:hanging="18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D9260E"/>
    <w:pPr>
      <w:ind w:left="720" w:hanging="18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D9260E"/>
    <w:pPr>
      <w:ind w:left="900" w:hanging="18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D9260E"/>
    <w:pPr>
      <w:ind w:left="1080" w:hanging="18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D9260E"/>
    <w:pPr>
      <w:ind w:left="1260" w:hanging="18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D9260E"/>
    <w:pPr>
      <w:ind w:left="1440" w:hanging="18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D9260E"/>
    <w:pPr>
      <w:ind w:left="1620" w:hanging="18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D9260E"/>
    <w:rPr>
      <w:rFonts w:eastAsiaTheme="majorEastAsia" w:cstheme="majorBidi"/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9260E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9260E"/>
    <w:rPr>
      <w:rFonts w:ascii="Consolas" w:hAnsi="Consolas"/>
      <w:sz w:val="21"/>
      <w:szCs w:val="21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D9260E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Grigliatabella1">
    <w:name w:val="Table Grid 1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D926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D926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D9260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D926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D926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gliatab3">
    <w:name w:val="Grid Table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D926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D926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D926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D9260E"/>
    <w:rPr>
      <w:rFonts w:ascii="Century Gothic" w:hAnsi="Century Gothic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260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260E"/>
    <w:rPr>
      <w:rFonts w:ascii="Century Gothic" w:hAnsi="Century Gothic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table" w:styleId="Tabellaeffetti3D1">
    <w:name w:val="Table 3D effects 1"/>
    <w:basedOn w:val="Tabellanormale"/>
    <w:uiPriority w:val="99"/>
    <w:semiHidden/>
    <w:unhideWhenUsed/>
    <w:rsid w:val="00D926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D926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D9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semiHidden/>
    <w:qFormat/>
    <w:rsid w:val="00D9260E"/>
    <w:rPr>
      <w:rFonts w:ascii="Century Gothic" w:hAnsi="Century Gothic"/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260E"/>
    <w:rPr>
      <w:rFonts w:ascii="Century Gothic" w:hAnsi="Century Gothic"/>
      <w:color w:val="704404" w:themeColor="followed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9260E"/>
    <w:pPr>
      <w:spacing w:after="200"/>
    </w:pPr>
    <w:rPr>
      <w:i/>
      <w:iCs/>
      <w:color w:val="775F55" w:themeColor="text2"/>
      <w:szCs w:val="18"/>
    </w:rPr>
  </w:style>
  <w:style w:type="numbering" w:customStyle="1" w:styleId="Elencopuntato">
    <w:name w:val="Elenco puntato"/>
    <w:uiPriority w:val="99"/>
    <w:rsid w:val="00E64E05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simo\AppData\Roaming\Microsoft\Templates\Curriculum%20grigio%20bl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DBA01045AB4FE5BE6238F75ABDC9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59F1F3-874A-4A4E-AA01-3BD9A3AE009D}"/>
      </w:docPartPr>
      <w:docPartBody>
        <w:p w:rsidR="002371E6" w:rsidRDefault="000F36C7">
          <w:pPr>
            <w:pStyle w:val="DADBA01045AB4FE5BE6238F75ABDC99B"/>
          </w:pPr>
          <w:r w:rsidRPr="00636C45">
            <w:rPr>
              <w:noProof/>
              <w:lang w:bidi="it-IT"/>
            </w:rPr>
            <w:t>Contatto</w:t>
          </w:r>
        </w:p>
      </w:docPartBody>
    </w:docPart>
    <w:docPart>
      <w:docPartPr>
        <w:name w:val="6F5BA89492F0448FA4B271853E6EA4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33855B-01E0-4756-B537-CBA78F9276A0}"/>
      </w:docPartPr>
      <w:docPartBody>
        <w:p w:rsidR="002371E6" w:rsidRDefault="000F36C7">
          <w:pPr>
            <w:pStyle w:val="6F5BA89492F0448FA4B271853E6EA43A"/>
          </w:pPr>
          <w:r w:rsidRPr="00636C45">
            <w:rPr>
              <w:noProof/>
              <w:lang w:bidi="it-IT"/>
            </w:rPr>
            <w:t>ISTRUZIONE</w:t>
          </w:r>
        </w:p>
      </w:docPartBody>
    </w:docPart>
    <w:docPart>
      <w:docPartPr>
        <w:name w:val="98F3361DFC3C4B718AF5415ABA773B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D5CEA4-ABAF-434F-B3B3-AAEC4F39631A}"/>
      </w:docPartPr>
      <w:docPartBody>
        <w:p w:rsidR="00425F7F" w:rsidRDefault="00C101B8" w:rsidP="00C101B8">
          <w:pPr>
            <w:pStyle w:val="98F3361DFC3C4B718AF5415ABA773B91"/>
          </w:pPr>
          <w:r w:rsidRPr="00636C45">
            <w:rPr>
              <w:noProof/>
              <w:lang w:bidi="it-IT"/>
            </w:rPr>
            <w:t>Hobby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E2"/>
    <w:rsid w:val="000F36C7"/>
    <w:rsid w:val="00235DE9"/>
    <w:rsid w:val="002371E6"/>
    <w:rsid w:val="00336DEF"/>
    <w:rsid w:val="00425F7F"/>
    <w:rsid w:val="00440F62"/>
    <w:rsid w:val="004818B0"/>
    <w:rsid w:val="005C21E2"/>
    <w:rsid w:val="00683EF5"/>
    <w:rsid w:val="00AE5EC5"/>
    <w:rsid w:val="00B2339D"/>
    <w:rsid w:val="00B30A61"/>
    <w:rsid w:val="00C101B8"/>
    <w:rsid w:val="00E144CC"/>
    <w:rsid w:val="00E75648"/>
    <w:rsid w:val="00ED26EA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47FBA5B01604E9FBA29206AF964AB01">
    <w:name w:val="847FBA5B01604E9FBA29206AF964AB01"/>
  </w:style>
  <w:style w:type="paragraph" w:customStyle="1" w:styleId="E66B4EA574FD4758AEB3F2EC26A42231">
    <w:name w:val="E66B4EA574FD4758AEB3F2EC26A42231"/>
  </w:style>
  <w:style w:type="paragraph" w:customStyle="1" w:styleId="9929C07B59FF44DBB91916A035B5D32A">
    <w:name w:val="9929C07B59FF44DBB91916A035B5D32A"/>
  </w:style>
  <w:style w:type="paragraph" w:customStyle="1" w:styleId="F6F9A24A328D4E8FAE3AF5F4BA84F06A">
    <w:name w:val="F6F9A24A328D4E8FAE3AF5F4BA84F06A"/>
  </w:style>
  <w:style w:type="paragraph" w:customStyle="1" w:styleId="DADBA01045AB4FE5BE6238F75ABDC99B">
    <w:name w:val="DADBA01045AB4FE5BE6238F75ABDC99B"/>
  </w:style>
  <w:style w:type="paragraph" w:customStyle="1" w:styleId="34FD9242CA6046E683FA86288ECD2896">
    <w:name w:val="34FD9242CA6046E683FA86288ECD2896"/>
  </w:style>
  <w:style w:type="paragraph" w:customStyle="1" w:styleId="277FA82D85F54D59A76EC1CCC7C5884E">
    <w:name w:val="277FA82D85F54D59A76EC1CCC7C5884E"/>
  </w:style>
  <w:style w:type="paragraph" w:customStyle="1" w:styleId="D2E3CE824CC9497B9F601EE7DCF61FB3">
    <w:name w:val="D2E3CE824CC9497B9F601EE7DCF61FB3"/>
  </w:style>
  <w:style w:type="paragraph" w:customStyle="1" w:styleId="4D921E136BE44B88ACC6C428C5856430">
    <w:name w:val="4D921E136BE44B88ACC6C428C5856430"/>
  </w:style>
  <w:style w:type="paragraph" w:customStyle="1" w:styleId="052BE4826CF343049B7FCAD092874CE8">
    <w:name w:val="052BE4826CF343049B7FCAD092874CE8"/>
  </w:style>
  <w:style w:type="character" w:styleId="Collegamentoipertestuale">
    <w:name w:val="Hyperlink"/>
    <w:basedOn w:val="Carpredefinitoparagrafo"/>
    <w:uiPriority w:val="99"/>
    <w:unhideWhenUsed/>
    <w:rPr>
      <w:rFonts w:ascii="Century Gothic" w:hAnsi="Century Gothic"/>
      <w:color w:val="C45911" w:themeColor="accent2" w:themeShade="BF"/>
      <w:u w:val="single"/>
    </w:rPr>
  </w:style>
  <w:style w:type="paragraph" w:customStyle="1" w:styleId="FF30F8CDDD6740A6BCEDC20A5E859131">
    <w:name w:val="FF30F8CDDD6740A6BCEDC20A5E859131"/>
  </w:style>
  <w:style w:type="paragraph" w:customStyle="1" w:styleId="0DB0CF70B1CD4420B5FDAE25DD019FB8">
    <w:name w:val="0DB0CF70B1CD4420B5FDAE25DD019FB8"/>
  </w:style>
  <w:style w:type="paragraph" w:customStyle="1" w:styleId="EAEA68491757451CAFC8799C62E029A7">
    <w:name w:val="EAEA68491757451CAFC8799C62E029A7"/>
  </w:style>
  <w:style w:type="paragraph" w:customStyle="1" w:styleId="61867DA693AE4E97A55BF018F2D3F37F">
    <w:name w:val="61867DA693AE4E97A55BF018F2D3F37F"/>
  </w:style>
  <w:style w:type="paragraph" w:customStyle="1" w:styleId="AAE9A9922A6F41F88EC2C67B2DD4DE31">
    <w:name w:val="AAE9A9922A6F41F88EC2C67B2DD4DE31"/>
  </w:style>
  <w:style w:type="paragraph" w:customStyle="1" w:styleId="6D5081D15F3F44D2932C3765ADC28F31">
    <w:name w:val="6D5081D15F3F44D2932C3765ADC28F31"/>
  </w:style>
  <w:style w:type="paragraph" w:customStyle="1" w:styleId="6F5BA89492F0448FA4B271853E6EA43A">
    <w:name w:val="6F5BA89492F0448FA4B271853E6EA43A"/>
  </w:style>
  <w:style w:type="paragraph" w:customStyle="1" w:styleId="DD2EEAF6E37741CBB12402FFD41E1F87">
    <w:name w:val="DD2EEAF6E37741CBB12402FFD41E1F87"/>
  </w:style>
  <w:style w:type="paragraph" w:customStyle="1" w:styleId="4A100BBDA3D244AEB247DBF2DEDDA99C">
    <w:name w:val="4A100BBDA3D244AEB247DBF2DEDDA99C"/>
  </w:style>
  <w:style w:type="paragraph" w:customStyle="1" w:styleId="0AB04E416C2A4D93A9D06F66D565A5F4">
    <w:name w:val="0AB04E416C2A4D93A9D06F66D565A5F4"/>
  </w:style>
  <w:style w:type="paragraph" w:customStyle="1" w:styleId="7F8B97F130294B6CA57C1081B3211C42">
    <w:name w:val="7F8B97F130294B6CA57C1081B3211C42"/>
  </w:style>
  <w:style w:type="paragraph" w:customStyle="1" w:styleId="3B2C101E23C344C49DCBBC77E56D25D7">
    <w:name w:val="3B2C101E23C344C49DCBBC77E56D25D7"/>
  </w:style>
  <w:style w:type="paragraph" w:customStyle="1" w:styleId="09FA2E1F16804938B39F8B093405A772">
    <w:name w:val="09FA2E1F16804938B39F8B093405A772"/>
  </w:style>
  <w:style w:type="paragraph" w:customStyle="1" w:styleId="E971AD5731064E949199D941426544B6">
    <w:name w:val="E971AD5731064E949199D941426544B6"/>
  </w:style>
  <w:style w:type="paragraph" w:customStyle="1" w:styleId="55B315F9F5AA40F68AFF049354048E6B">
    <w:name w:val="55B315F9F5AA40F68AFF049354048E6B"/>
  </w:style>
  <w:style w:type="paragraph" w:customStyle="1" w:styleId="FAED30B254BF4C48BABCBE8507E73DC9">
    <w:name w:val="FAED30B254BF4C48BABCBE8507E73DC9"/>
  </w:style>
  <w:style w:type="paragraph" w:customStyle="1" w:styleId="82DAC8BD9A3D454EA6EF808E20362D13">
    <w:name w:val="82DAC8BD9A3D454EA6EF808E20362D13"/>
  </w:style>
  <w:style w:type="paragraph" w:customStyle="1" w:styleId="05D6DEC72ED74B8096553558A4A2DB1F">
    <w:name w:val="05D6DEC72ED74B8096553558A4A2DB1F"/>
  </w:style>
  <w:style w:type="paragraph" w:customStyle="1" w:styleId="24020B2C70554C499A32AD447DF113E5">
    <w:name w:val="24020B2C70554C499A32AD447DF113E5"/>
  </w:style>
  <w:style w:type="paragraph" w:customStyle="1" w:styleId="D242F7A4844F4D30A8B0606FDC8931B4">
    <w:name w:val="D242F7A4844F4D30A8B0606FDC8931B4"/>
  </w:style>
  <w:style w:type="paragraph" w:customStyle="1" w:styleId="D586A3F88DC44D3DA276911CCB01CA47">
    <w:name w:val="D586A3F88DC44D3DA276911CCB01CA47"/>
  </w:style>
  <w:style w:type="paragraph" w:customStyle="1" w:styleId="EA6749CA36F64E069E09BC849291F941">
    <w:name w:val="EA6749CA36F64E069E09BC849291F941"/>
  </w:style>
  <w:style w:type="paragraph" w:customStyle="1" w:styleId="B7F035B9676D4BECB7234C4C327542ED">
    <w:name w:val="B7F035B9676D4BECB7234C4C327542ED"/>
  </w:style>
  <w:style w:type="paragraph" w:customStyle="1" w:styleId="306918D99DBA448187DCA996FEFE023B">
    <w:name w:val="306918D99DBA448187DCA996FEFE023B"/>
  </w:style>
  <w:style w:type="paragraph" w:customStyle="1" w:styleId="597F7642F09945D49B345206ADE15E90">
    <w:name w:val="597F7642F09945D49B345206ADE15E90"/>
  </w:style>
  <w:style w:type="paragraph" w:customStyle="1" w:styleId="49F0E4E75E614A90B1ED6389D8F31C83">
    <w:name w:val="49F0E4E75E614A90B1ED6389D8F31C83"/>
  </w:style>
  <w:style w:type="paragraph" w:customStyle="1" w:styleId="32F94D5243C44D18A628279B808BB43D">
    <w:name w:val="32F94D5243C44D18A628279B808BB43D"/>
  </w:style>
  <w:style w:type="paragraph" w:customStyle="1" w:styleId="44181A84C1084901AB13976AC1C857DD">
    <w:name w:val="44181A84C1084901AB13976AC1C857DD"/>
  </w:style>
  <w:style w:type="paragraph" w:customStyle="1" w:styleId="9E3893964CF544E3A796F6EC87C0C011">
    <w:name w:val="9E3893964CF544E3A796F6EC87C0C011"/>
  </w:style>
  <w:style w:type="paragraph" w:customStyle="1" w:styleId="676C5016A2E7492595A762374816219F">
    <w:name w:val="676C5016A2E7492595A762374816219F"/>
  </w:style>
  <w:style w:type="paragraph" w:customStyle="1" w:styleId="346C42DC954C4FADA9CADB843491307C">
    <w:name w:val="346C42DC954C4FADA9CADB843491307C"/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paragraph" w:customStyle="1" w:styleId="F0FCDBC089924051834325786F46DA75">
    <w:name w:val="F0FCDBC089924051834325786F46DA75"/>
  </w:style>
  <w:style w:type="paragraph" w:customStyle="1" w:styleId="55465FD4749E4C70A0CCC85F11366B58">
    <w:name w:val="55465FD4749E4C70A0CCC85F11366B58"/>
    <w:rsid w:val="005C21E2"/>
  </w:style>
  <w:style w:type="paragraph" w:customStyle="1" w:styleId="2B99DF1CB6AA4A34B7C061ED2AF2820D">
    <w:name w:val="2B99DF1CB6AA4A34B7C061ED2AF2820D"/>
    <w:rsid w:val="005C21E2"/>
  </w:style>
  <w:style w:type="paragraph" w:customStyle="1" w:styleId="FAF827CE812B42FFB8DD8AA2D2E0F107">
    <w:name w:val="FAF827CE812B42FFB8DD8AA2D2E0F107"/>
    <w:rsid w:val="005C21E2"/>
  </w:style>
  <w:style w:type="paragraph" w:customStyle="1" w:styleId="484C940F4CB543AD86C5DD46C1F78151">
    <w:name w:val="484C940F4CB543AD86C5DD46C1F78151"/>
    <w:rsid w:val="005C21E2"/>
  </w:style>
  <w:style w:type="paragraph" w:customStyle="1" w:styleId="47BA6F74DD924906BEF605116B5A5AAC">
    <w:name w:val="47BA6F74DD924906BEF605116B5A5AAC"/>
    <w:rsid w:val="005C21E2"/>
  </w:style>
  <w:style w:type="paragraph" w:customStyle="1" w:styleId="98F3361DFC3C4B718AF5415ABA773B91">
    <w:name w:val="98F3361DFC3C4B718AF5415ABA773B91"/>
    <w:rsid w:val="00C101B8"/>
  </w:style>
  <w:style w:type="paragraph" w:customStyle="1" w:styleId="2CFF95A7326E46DF8A49E0F23AC395B6">
    <w:name w:val="2CFF95A7326E46DF8A49E0F23AC395B6"/>
    <w:rsid w:val="00336D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7E962EA-E1BE-49A5-A81C-CB9CC122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 grigio blu</Template>
  <TotalTime>0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2022-05-05T10:48:00Z</dcterms:created>
  <dcterms:modified xsi:type="dcterms:W3CDTF">2022-05-05T10:51:00Z</dcterms:modified>
</cp:coreProperties>
</file>